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66998F" w14:textId="587FF031" w:rsidR="00CC7AE6" w:rsidRDefault="00425CE3" w:rsidP="00CC7AE6">
      <w:pPr>
        <w:spacing w:before="100" w:beforeAutospacing="1"/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SYNTHESE SCHEMA</w:t>
      </w:r>
      <w:r w:rsidR="00CC7AE6"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</w:t>
      </w:r>
      <w:r w:rsidR="00DD0743" w:rsidRPr="00CC7AE6"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CHAPITRE </w:t>
      </w:r>
      <w:r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7</w:t>
      </w:r>
      <w:r w:rsidR="00DD0743" w:rsidRPr="00CC7AE6"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 :</w:t>
      </w:r>
      <w:r w:rsidR="00CC7AE6"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</w:t>
      </w:r>
    </w:p>
    <w:p w14:paraId="391DF2F8" w14:textId="2A9C5D7B" w:rsidR="00F466E5" w:rsidRPr="005150FC" w:rsidRDefault="00CC7AE6" w:rsidP="00CC7AE6">
      <w:pPr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5150FC">
        <w:rPr>
          <w:rFonts w:cstheme="minorHAnsi"/>
          <w:b/>
          <w:bCs/>
          <w:noProof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C0C39F" wp14:editId="511D8DAB">
                <wp:simplePos x="0" y="0"/>
                <wp:positionH relativeFrom="margin">
                  <wp:posOffset>-227101</wp:posOffset>
                </wp:positionH>
                <wp:positionV relativeFrom="paragraph">
                  <wp:posOffset>401193</wp:posOffset>
                </wp:positionV>
                <wp:extent cx="6223000" cy="15240"/>
                <wp:effectExtent l="19050" t="38100" r="44450" b="41910"/>
                <wp:wrapNone/>
                <wp:docPr id="8" name="Connecteur droi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23000" cy="1524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gradFill>
                            <a:gsLst>
                              <a:gs pos="41600">
                                <a:schemeClr val="accent2"/>
                              </a:gs>
                              <a:gs pos="0">
                                <a:schemeClr val="accent2">
                                  <a:lumMod val="50000"/>
                                </a:schemeClr>
                              </a:gs>
                              <a:gs pos="100000">
                                <a:srgbClr val="E1D7BD"/>
                              </a:gs>
                            </a:gsLst>
                            <a:lin ang="5400000" scaled="1"/>
                          </a:gra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1092BA" id="Connecteur droit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7.9pt,31.6pt" to="472.1pt,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" strokeweight="6pt">
                <v:stroke joinstyle="miter"/>
                <w10:wrap anchorx="margin"/>
              </v:line>
            </w:pict>
          </mc:Fallback>
        </mc:AlternateContent>
      </w:r>
      <w:r w:rsidRPr="005150FC"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L</w:t>
      </w:r>
      <w:r w:rsidR="005150FC"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’INTÉGRATION DES NOUVELLES TECHNOLOGIES</w:t>
      </w:r>
    </w:p>
    <w:p w14:paraId="4CFEDCC6" w14:textId="77777777" w:rsidR="00DD0743" w:rsidRPr="005150FC" w:rsidRDefault="00DD0743" w:rsidP="00EF41A9"/>
    <w:p w14:paraId="6868791C" w14:textId="6F0EC69A" w:rsidR="00CC7AE6" w:rsidRDefault="005150FC" w:rsidP="005150FC">
      <w:pPr>
        <w:pStyle w:val="Titre1"/>
      </w:pPr>
      <w:r>
        <w:t>LES NOUVELLES TECHNOLOGIES DANS LE PROCESSUS DE PRODUCTION</w:t>
      </w:r>
    </w:p>
    <w:p w14:paraId="679B43FA" w14:textId="6CB55A18" w:rsidR="004326E3" w:rsidRDefault="00AB4FFD" w:rsidP="00CC7AE6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2D772BF" wp14:editId="32F7EC7E">
                <wp:simplePos x="0" y="0"/>
                <wp:positionH relativeFrom="column">
                  <wp:posOffset>4813300</wp:posOffset>
                </wp:positionH>
                <wp:positionV relativeFrom="paragraph">
                  <wp:posOffset>52070</wp:posOffset>
                </wp:positionV>
                <wp:extent cx="1416050" cy="469900"/>
                <wp:effectExtent l="0" t="0" r="12700" b="25400"/>
                <wp:wrapNone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6050" cy="469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6563D5B" w14:textId="137F2684" w:rsidR="005150FC" w:rsidRDefault="00FC60F9" w:rsidP="00FC60F9">
                            <w:pPr>
                              <w:jc w:val="center"/>
                            </w:pPr>
                            <w:r>
                              <w:t>Les données ouvertes</w:t>
                            </w:r>
                          </w:p>
                          <w:p w14:paraId="0FF5605C" w14:textId="2BFFC414" w:rsidR="00FC60F9" w:rsidRDefault="00FC60F9" w:rsidP="00FC60F9">
                            <w:pPr>
                              <w:jc w:val="center"/>
                            </w:pPr>
                            <w:r>
                              <w:t>(Open Data)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2D772BF" id="_x0000_t202" coordsize="21600,21600" o:spt="202" path="m,l,21600r21600,l21600,xe">
                <v:stroke joinstyle="miter"/>
                <v:path gradientshapeok="t" o:connecttype="rect"/>
              </v:shapetype>
              <v:shape id="Zone de texte 5" o:spid="_x0000_s1026" type="#_x0000_t202" style="position:absolute;margin-left:379pt;margin-top:4.1pt;width:111.5pt;height:37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" fillcolor="window" strokeweight=".5pt">
                <v:textbox>
                  <w:txbxContent>
                    <w:p w14:paraId="06563D5B" w14:textId="137F2684" w:rsidR="005150FC" w:rsidRDefault="00FC60F9" w:rsidP="00FC60F9">
                      <w:pPr>
                        <w:jc w:val="center"/>
                      </w:pPr>
                      <w:r>
                        <w:t>Les données ouvertes</w:t>
                      </w:r>
                    </w:p>
                    <w:p w14:paraId="0FF5605C" w14:textId="2BFFC414" w:rsidR="00FC60F9" w:rsidRDefault="00FC60F9" w:rsidP="00FC60F9">
                      <w:pPr>
                        <w:jc w:val="center"/>
                      </w:pPr>
                      <w:r>
                        <w:t>(Open Data)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B46BB7D" wp14:editId="587C8F7B">
                <wp:simplePos x="0" y="0"/>
                <wp:positionH relativeFrom="column">
                  <wp:posOffset>3221355</wp:posOffset>
                </wp:positionH>
                <wp:positionV relativeFrom="paragraph">
                  <wp:posOffset>55245</wp:posOffset>
                </wp:positionV>
                <wp:extent cx="1416050" cy="469900"/>
                <wp:effectExtent l="0" t="0" r="12700" b="25400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6050" cy="469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A0471E" w14:textId="40955DF3" w:rsidR="005150FC" w:rsidRDefault="00FC60F9" w:rsidP="00FC60F9">
                            <w:pPr>
                              <w:jc w:val="center"/>
                            </w:pPr>
                            <w:r>
                              <w:t>L’informatique en nuage (cloud)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46BB7D" id="Zone de texte 4" o:spid="_x0000_s1027" type="#_x0000_t202" style="position:absolute;margin-left:253.65pt;margin-top:4.35pt;width:111.5pt;height:37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" fillcolor="window" strokeweight=".5pt">
                <v:textbox>
                  <w:txbxContent>
                    <w:p w14:paraId="18A0471E" w14:textId="40955DF3" w:rsidR="005150FC" w:rsidRDefault="00FC60F9" w:rsidP="00FC60F9">
                      <w:pPr>
                        <w:jc w:val="center"/>
                      </w:pPr>
                      <w:r>
                        <w:t>L’informatique en nuage (cloud)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6EEC3D8" wp14:editId="5B708676">
                <wp:simplePos x="0" y="0"/>
                <wp:positionH relativeFrom="column">
                  <wp:posOffset>1606550</wp:posOffset>
                </wp:positionH>
                <wp:positionV relativeFrom="paragraph">
                  <wp:posOffset>62230</wp:posOffset>
                </wp:positionV>
                <wp:extent cx="1416050" cy="469900"/>
                <wp:effectExtent l="0" t="0" r="12700" b="2540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6050" cy="469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4CAC40" w14:textId="0E1203D1" w:rsidR="005150FC" w:rsidRDefault="00FC60F9" w:rsidP="00FC60F9">
                            <w:pPr>
                              <w:jc w:val="center"/>
                            </w:pPr>
                            <w:r>
                              <w:t>L’intelligence artificielle</w:t>
                            </w:r>
                          </w:p>
                          <w:p w14:paraId="64292684" w14:textId="5783829A" w:rsidR="00FC60F9" w:rsidRDefault="00FC60F9" w:rsidP="00FC60F9">
                            <w:pPr>
                              <w:jc w:val="center"/>
                            </w:pPr>
                            <w:r>
                              <w:t>(IA)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EEC3D8" id="Zone de texte 3" o:spid="_x0000_s1028" type="#_x0000_t202" style="position:absolute;margin-left:126.5pt;margin-top:4.9pt;width:111.5pt;height:37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" fillcolor="window" strokeweight=".5pt">
                <v:textbox>
                  <w:txbxContent>
                    <w:p w14:paraId="424CAC40" w14:textId="0E1203D1" w:rsidR="005150FC" w:rsidRDefault="00FC60F9" w:rsidP="00FC60F9">
                      <w:pPr>
                        <w:jc w:val="center"/>
                      </w:pPr>
                      <w:r>
                        <w:t>L’intelligence artificielle</w:t>
                      </w:r>
                    </w:p>
                    <w:p w14:paraId="64292684" w14:textId="5783829A" w:rsidR="00FC60F9" w:rsidRDefault="00FC60F9" w:rsidP="00FC60F9">
                      <w:pPr>
                        <w:jc w:val="center"/>
                      </w:pPr>
                      <w:r>
                        <w:t>(IA)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BF0614" wp14:editId="13A7B6E0">
                <wp:simplePos x="0" y="0"/>
                <wp:positionH relativeFrom="margin">
                  <wp:align>left</wp:align>
                </wp:positionH>
                <wp:positionV relativeFrom="paragraph">
                  <wp:posOffset>48895</wp:posOffset>
                </wp:positionV>
                <wp:extent cx="1416050" cy="469900"/>
                <wp:effectExtent l="0" t="0" r="12700" b="25400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6050" cy="469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26D924" w14:textId="6B362CBA" w:rsidR="005150FC" w:rsidRDefault="00FC60F9" w:rsidP="00FC60F9">
                            <w:pPr>
                              <w:jc w:val="center"/>
                            </w:pPr>
                            <w:r>
                              <w:t>Les objets connectés</w:t>
                            </w:r>
                          </w:p>
                          <w:p w14:paraId="185ED329" w14:textId="72B62879" w:rsidR="00FC60F9" w:rsidRDefault="00FC60F9" w:rsidP="00FC60F9">
                            <w:pPr>
                              <w:jc w:val="center"/>
                            </w:pPr>
                            <w:r>
                              <w:t xml:space="preserve">(IOT internet of </w:t>
                            </w:r>
                            <w:proofErr w:type="spellStart"/>
                            <w:r>
                              <w:t>Things</w:t>
                            </w:r>
                            <w:proofErr w:type="spellEnd"/>
                            <w: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BF0614" id="Zone de texte 1" o:spid="_x0000_s1029" type="#_x0000_t202" style="position:absolute;margin-left:0;margin-top:3.85pt;width:111.5pt;height:37pt;z-index:25166028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" fillcolor="white [3201]" strokeweight=".5pt">
                <v:textbox>
                  <w:txbxContent>
                    <w:p w14:paraId="0526D924" w14:textId="6B362CBA" w:rsidR="005150FC" w:rsidRDefault="00FC60F9" w:rsidP="00FC60F9">
                      <w:pPr>
                        <w:jc w:val="center"/>
                      </w:pPr>
                      <w:r>
                        <w:t>Les objets connectés</w:t>
                      </w:r>
                    </w:p>
                    <w:p w14:paraId="185ED329" w14:textId="72B62879" w:rsidR="00FC60F9" w:rsidRDefault="00FC60F9" w:rsidP="00FC60F9">
                      <w:pPr>
                        <w:jc w:val="center"/>
                      </w:pPr>
                      <w:r>
                        <w:t xml:space="preserve">(IOT internet of </w:t>
                      </w:r>
                      <w:proofErr w:type="spellStart"/>
                      <w:r>
                        <w:t>Things</w:t>
                      </w:r>
                      <w:proofErr w:type="spellEnd"/>
                      <w: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C4F7D2F" w14:textId="4C5B7C1E" w:rsidR="004326E3" w:rsidRDefault="004326E3" w:rsidP="00CC7AE6"/>
    <w:p w14:paraId="63B44794" w14:textId="67CE528A" w:rsidR="004326E3" w:rsidRDefault="004326E3" w:rsidP="00CC7AE6"/>
    <w:p w14:paraId="063CDAB2" w14:textId="459C76A4" w:rsidR="004326E3" w:rsidRDefault="00CF5B44" w:rsidP="00CC7AE6"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5ECC355" wp14:editId="6AE0C9D2">
                <wp:simplePos x="0" y="0"/>
                <wp:positionH relativeFrom="column">
                  <wp:posOffset>5532755</wp:posOffset>
                </wp:positionH>
                <wp:positionV relativeFrom="paragraph">
                  <wp:posOffset>66675</wp:posOffset>
                </wp:positionV>
                <wp:extent cx="6350" cy="190500"/>
                <wp:effectExtent l="76200" t="0" r="69850" b="57150"/>
                <wp:wrapNone/>
                <wp:docPr id="35" name="Connecteur droit avec flèch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1905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000000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0F27E78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35" o:spid="_x0000_s1026" type="#_x0000_t32" style="position:absolute;margin-left:435.65pt;margin-top:5.25pt;width:.5pt;height:1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D6E1749" wp14:editId="03F1860A">
                <wp:simplePos x="0" y="0"/>
                <wp:positionH relativeFrom="column">
                  <wp:posOffset>3932555</wp:posOffset>
                </wp:positionH>
                <wp:positionV relativeFrom="paragraph">
                  <wp:posOffset>85725</wp:posOffset>
                </wp:positionV>
                <wp:extent cx="6350" cy="190500"/>
                <wp:effectExtent l="76200" t="0" r="69850" b="57150"/>
                <wp:wrapNone/>
                <wp:docPr id="32" name="Connecteur droit avec flèch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1905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000000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95F1AD4" id="Connecteur droit avec flèche 32" o:spid="_x0000_s1026" type="#_x0000_t32" style="position:absolute;margin-left:309.65pt;margin-top:6.75pt;width:.5pt;height:1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3B18593" wp14:editId="7B88D50B">
                <wp:simplePos x="0" y="0"/>
                <wp:positionH relativeFrom="column">
                  <wp:posOffset>2326005</wp:posOffset>
                </wp:positionH>
                <wp:positionV relativeFrom="paragraph">
                  <wp:posOffset>79375</wp:posOffset>
                </wp:positionV>
                <wp:extent cx="6350" cy="190500"/>
                <wp:effectExtent l="76200" t="0" r="69850" b="57150"/>
                <wp:wrapNone/>
                <wp:docPr id="29" name="Connecteur droit avec flèch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1905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000000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EF33E69" id="Connecteur droit avec flèche 29" o:spid="_x0000_s1026" type="#_x0000_t32" style="position:absolute;margin-left:183.15pt;margin-top:6.25pt;width:.5pt;height:1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03D44A4" wp14:editId="57A6724B">
                <wp:simplePos x="0" y="0"/>
                <wp:positionH relativeFrom="column">
                  <wp:posOffset>655955</wp:posOffset>
                </wp:positionH>
                <wp:positionV relativeFrom="paragraph">
                  <wp:posOffset>66675</wp:posOffset>
                </wp:positionV>
                <wp:extent cx="6350" cy="190500"/>
                <wp:effectExtent l="76200" t="0" r="69850" b="57150"/>
                <wp:wrapNone/>
                <wp:docPr id="27" name="Connecteur droit avec flèch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190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9A74ADF" id="Connecteur droit avec flèche 27" o:spid="_x0000_s1026" type="#_x0000_t32" style="position:absolute;margin-left:51.65pt;margin-top:5.25pt;width:.5pt;height:1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" strokecolor="black [3040]">
                <v:stroke endarrow="block"/>
              </v:shape>
            </w:pict>
          </mc:Fallback>
        </mc:AlternateContent>
      </w:r>
    </w:p>
    <w:p w14:paraId="4B338B69" w14:textId="0271ED56" w:rsidR="004326E3" w:rsidRDefault="00AB4FFD" w:rsidP="00CC7AE6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DD90E56" wp14:editId="790584E2">
                <wp:simplePos x="0" y="0"/>
                <wp:positionH relativeFrom="column">
                  <wp:posOffset>4834255</wp:posOffset>
                </wp:positionH>
                <wp:positionV relativeFrom="paragraph">
                  <wp:posOffset>115570</wp:posOffset>
                </wp:positionV>
                <wp:extent cx="1403350" cy="889000"/>
                <wp:effectExtent l="0" t="0" r="25400" b="25400"/>
                <wp:wrapNone/>
                <wp:docPr id="10" name="Zone de text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3350" cy="889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A4BB028" w14:textId="77777777" w:rsidR="004326E3" w:rsidRDefault="004326E3" w:rsidP="00F45B1B"/>
                          <w:p w14:paraId="1BC9B71E" w14:textId="393BE84D" w:rsidR="00F45B1B" w:rsidRDefault="00F45B1B" w:rsidP="00CF5B44">
                            <w:pPr>
                              <w:jc w:val="center"/>
                            </w:pPr>
                            <w:r>
                              <w:t>Données numériques dont l’accès et l’utilisation sont libres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D90E56" id="Zone de texte 10" o:spid="_x0000_s1030" type="#_x0000_t202" style="position:absolute;margin-left:380.65pt;margin-top:9.1pt;width:110.5pt;height:70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" fillcolor="window" strokeweight=".5pt">
                <v:textbox>
                  <w:txbxContent>
                    <w:p w14:paraId="4A4BB028" w14:textId="77777777" w:rsidR="004326E3" w:rsidRDefault="004326E3" w:rsidP="00F45B1B"/>
                    <w:p w14:paraId="1BC9B71E" w14:textId="393BE84D" w:rsidR="00F45B1B" w:rsidRDefault="00F45B1B" w:rsidP="00CF5B44">
                      <w:pPr>
                        <w:jc w:val="center"/>
                      </w:pPr>
                      <w:r>
                        <w:t>Données numériques dont l’accès et l’utilisation sont libres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37B287E" wp14:editId="2A7BEE6D">
                <wp:simplePos x="0" y="0"/>
                <wp:positionH relativeFrom="column">
                  <wp:posOffset>3234055</wp:posOffset>
                </wp:positionH>
                <wp:positionV relativeFrom="paragraph">
                  <wp:posOffset>109220</wp:posOffset>
                </wp:positionV>
                <wp:extent cx="1403350" cy="882650"/>
                <wp:effectExtent l="0" t="0" r="25400" b="12700"/>
                <wp:wrapNone/>
                <wp:docPr id="9" name="Zone de tex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3350" cy="882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E8B92B" w14:textId="54B1D4BC" w:rsidR="00081863" w:rsidRDefault="00F45B1B" w:rsidP="00CF5B44">
                            <w:pPr>
                              <w:spacing w:before="120"/>
                              <w:jc w:val="center"/>
                            </w:pPr>
                            <w:r>
                              <w:t>Serveurs distants qui permettent de stocker des données via internet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7B287E" id="Zone de texte 9" o:spid="_x0000_s1031" type="#_x0000_t202" style="position:absolute;margin-left:254.65pt;margin-top:8.6pt;width:110.5pt;height:69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" fillcolor="window" strokeweight=".5pt">
                <v:textbox>
                  <w:txbxContent>
                    <w:p w14:paraId="72E8B92B" w14:textId="54B1D4BC" w:rsidR="00081863" w:rsidRDefault="00F45B1B" w:rsidP="00CF5B44">
                      <w:pPr>
                        <w:spacing w:before="120"/>
                        <w:jc w:val="center"/>
                      </w:pPr>
                      <w:r>
                        <w:t>Serveurs distants qui permettent de stocker des données via internet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F0516EC" wp14:editId="38921ECD">
                <wp:simplePos x="0" y="0"/>
                <wp:positionH relativeFrom="column">
                  <wp:posOffset>1621155</wp:posOffset>
                </wp:positionH>
                <wp:positionV relativeFrom="paragraph">
                  <wp:posOffset>109220</wp:posOffset>
                </wp:positionV>
                <wp:extent cx="1403350" cy="889000"/>
                <wp:effectExtent l="0" t="0" r="25400" b="25400"/>
                <wp:wrapNone/>
                <wp:docPr id="7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3350" cy="889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81671A" w14:textId="1E260CA9" w:rsidR="00FC60F9" w:rsidRDefault="00C751AE" w:rsidP="00CF5B44">
                            <w:pPr>
                              <w:jc w:val="center"/>
                            </w:pPr>
                            <w:r>
                              <w:t>Algorithmes d’apprentissage qui peuvent analyser des quantités massives de données (big data)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0516EC" id="Zone de texte 7" o:spid="_x0000_s1032" type="#_x0000_t202" style="position:absolute;margin-left:127.65pt;margin-top:8.6pt;width:110.5pt;height:70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" fillcolor="window" strokeweight=".5pt">
                <v:textbox>
                  <w:txbxContent>
                    <w:p w14:paraId="7781671A" w14:textId="1E260CA9" w:rsidR="00FC60F9" w:rsidRDefault="00C751AE" w:rsidP="00CF5B44">
                      <w:pPr>
                        <w:jc w:val="center"/>
                      </w:pPr>
                      <w:r>
                        <w:t>Algorithmes d’apprentissage qui peuvent analyser des quantités massives de données (big data)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FC8BBBD" wp14:editId="1724F9B2">
                <wp:simplePos x="0" y="0"/>
                <wp:positionH relativeFrom="column">
                  <wp:posOffset>-4445</wp:posOffset>
                </wp:positionH>
                <wp:positionV relativeFrom="paragraph">
                  <wp:posOffset>102870</wp:posOffset>
                </wp:positionV>
                <wp:extent cx="1403350" cy="876300"/>
                <wp:effectExtent l="0" t="0" r="25400" b="19050"/>
                <wp:wrapNone/>
                <wp:docPr id="6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3350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5332251" w14:textId="2C4E83F8" w:rsidR="00FC60F9" w:rsidRDefault="00FC60F9" w:rsidP="00CF5B44">
                            <w:pPr>
                              <w:spacing w:before="120"/>
                              <w:jc w:val="center"/>
                            </w:pPr>
                            <w:r>
                              <w:t>Objets équipés de capteurs et connectés à un réseau ou à Internet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C8BBBD" id="Zone de texte 6" o:spid="_x0000_s1033" type="#_x0000_t202" style="position:absolute;margin-left:-.35pt;margin-top:8.1pt;width:110.5pt;height:6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" fillcolor="white [3201]" strokeweight=".5pt">
                <v:textbox>
                  <w:txbxContent>
                    <w:p w14:paraId="65332251" w14:textId="2C4E83F8" w:rsidR="00FC60F9" w:rsidRDefault="00FC60F9" w:rsidP="00CF5B44">
                      <w:pPr>
                        <w:spacing w:before="120"/>
                        <w:jc w:val="center"/>
                      </w:pPr>
                      <w:r>
                        <w:t>Objets équipés de capteurs et connectés à un réseau ou à Internet</w:t>
                      </w:r>
                    </w:p>
                  </w:txbxContent>
                </v:textbox>
              </v:shape>
            </w:pict>
          </mc:Fallback>
        </mc:AlternateContent>
      </w:r>
    </w:p>
    <w:p w14:paraId="024DE7C4" w14:textId="1799E64E" w:rsidR="004326E3" w:rsidRDefault="004326E3" w:rsidP="00CC7AE6"/>
    <w:p w14:paraId="60DCCFE5" w14:textId="69A2F115" w:rsidR="004326E3" w:rsidRDefault="004326E3" w:rsidP="00CC7AE6"/>
    <w:p w14:paraId="039804F7" w14:textId="1EC15A54" w:rsidR="004326E3" w:rsidRDefault="004326E3" w:rsidP="00CC7AE6"/>
    <w:p w14:paraId="682A1014" w14:textId="4CF1ACEA" w:rsidR="004326E3" w:rsidRDefault="004326E3" w:rsidP="00CC7AE6"/>
    <w:p w14:paraId="11D0B79F" w14:textId="67D81A8D" w:rsidR="004326E3" w:rsidRDefault="004326E3" w:rsidP="00CC7AE6"/>
    <w:p w14:paraId="002BF22A" w14:textId="67AAA899" w:rsidR="004326E3" w:rsidRDefault="00CF5B44" w:rsidP="00CC7AE6"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A982656" wp14:editId="64405E88">
                <wp:simplePos x="0" y="0"/>
                <wp:positionH relativeFrom="column">
                  <wp:posOffset>5568950</wp:posOffset>
                </wp:positionH>
                <wp:positionV relativeFrom="paragraph">
                  <wp:posOffset>85725</wp:posOffset>
                </wp:positionV>
                <wp:extent cx="6350" cy="190500"/>
                <wp:effectExtent l="76200" t="0" r="69850" b="57150"/>
                <wp:wrapNone/>
                <wp:docPr id="36" name="Connecteur droit avec flèch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1905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000000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92854D6" id="Connecteur droit avec flèche 36" o:spid="_x0000_s1026" type="#_x0000_t32" style="position:absolute;margin-left:438.5pt;margin-top:6.75pt;width:.5pt;height:1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23536DD" wp14:editId="02ECFBAB">
                <wp:simplePos x="0" y="0"/>
                <wp:positionH relativeFrom="column">
                  <wp:posOffset>3949700</wp:posOffset>
                </wp:positionH>
                <wp:positionV relativeFrom="paragraph">
                  <wp:posOffset>72390</wp:posOffset>
                </wp:positionV>
                <wp:extent cx="6350" cy="190500"/>
                <wp:effectExtent l="76200" t="0" r="69850" b="57150"/>
                <wp:wrapNone/>
                <wp:docPr id="33" name="Connecteur droit avec flèch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1905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000000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ECB42CA" id="Connecteur droit avec flèche 33" o:spid="_x0000_s1026" type="#_x0000_t32" style="position:absolute;margin-left:311pt;margin-top:5.7pt;width:.5pt;height:1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52CFD3F" wp14:editId="77AE4040">
                <wp:simplePos x="0" y="0"/>
                <wp:positionH relativeFrom="column">
                  <wp:posOffset>2317750</wp:posOffset>
                </wp:positionH>
                <wp:positionV relativeFrom="paragraph">
                  <wp:posOffset>85725</wp:posOffset>
                </wp:positionV>
                <wp:extent cx="6350" cy="190500"/>
                <wp:effectExtent l="76200" t="0" r="69850" b="57150"/>
                <wp:wrapNone/>
                <wp:docPr id="31" name="Connecteur droit avec flèch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1905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000000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5F3A70A" id="Connecteur droit avec flèche 31" o:spid="_x0000_s1026" type="#_x0000_t32" style="position:absolute;margin-left:182.5pt;margin-top:6.75pt;width:.5pt;height:1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5526A64" wp14:editId="6A77D732">
                <wp:simplePos x="0" y="0"/>
                <wp:positionH relativeFrom="column">
                  <wp:posOffset>679450</wp:posOffset>
                </wp:positionH>
                <wp:positionV relativeFrom="paragraph">
                  <wp:posOffset>79375</wp:posOffset>
                </wp:positionV>
                <wp:extent cx="6350" cy="190500"/>
                <wp:effectExtent l="76200" t="0" r="69850" b="57150"/>
                <wp:wrapNone/>
                <wp:docPr id="28" name="Connecteur droit avec flèch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1905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000000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A330F47" id="Connecteur droit avec flèche 28" o:spid="_x0000_s1026" type="#_x0000_t32" style="position:absolute;margin-left:53.5pt;margin-top:6.25pt;width:.5pt;height:1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">
                <v:stroke endarrow="block"/>
              </v:shape>
            </w:pict>
          </mc:Fallback>
        </mc:AlternateContent>
      </w:r>
    </w:p>
    <w:p w14:paraId="647B4B24" w14:textId="034727E1" w:rsidR="004326E3" w:rsidRDefault="00AB4FFD" w:rsidP="00CC7AE6"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2E8B6FC" wp14:editId="7C142991">
                <wp:simplePos x="0" y="0"/>
                <wp:positionH relativeFrom="column">
                  <wp:posOffset>4864100</wp:posOffset>
                </wp:positionH>
                <wp:positionV relativeFrom="paragraph">
                  <wp:posOffset>93980</wp:posOffset>
                </wp:positionV>
                <wp:extent cx="1403350" cy="774700"/>
                <wp:effectExtent l="0" t="0" r="25400" b="25400"/>
                <wp:wrapNone/>
                <wp:docPr id="14" name="Zone de text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3350" cy="774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9A49F6" w14:textId="04BA27BD" w:rsidR="004326E3" w:rsidRDefault="004326E3" w:rsidP="00CF5B44">
                            <w:pPr>
                              <w:spacing w:before="120"/>
                              <w:jc w:val="center"/>
                            </w:pPr>
                            <w:r>
                              <w:t>Permet de stocker et d’exploiter des données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E8B6FC" id="Zone de texte 14" o:spid="_x0000_s1034" type="#_x0000_t202" style="position:absolute;margin-left:383pt;margin-top:7.4pt;width:110.5pt;height:61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" fillcolor="window" strokeweight=".5pt">
                <v:textbox>
                  <w:txbxContent>
                    <w:p w14:paraId="2B9A49F6" w14:textId="04BA27BD" w:rsidR="004326E3" w:rsidRDefault="004326E3" w:rsidP="00CF5B44">
                      <w:pPr>
                        <w:spacing w:before="120"/>
                        <w:jc w:val="center"/>
                      </w:pPr>
                      <w:r>
                        <w:t>Permet de stocker et d’exploiter des données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B2AD03E" wp14:editId="18D6FFE7">
                <wp:simplePos x="0" y="0"/>
                <wp:positionH relativeFrom="column">
                  <wp:posOffset>3244850</wp:posOffset>
                </wp:positionH>
                <wp:positionV relativeFrom="paragraph">
                  <wp:posOffset>106680</wp:posOffset>
                </wp:positionV>
                <wp:extent cx="1403350" cy="774700"/>
                <wp:effectExtent l="0" t="0" r="25400" b="25400"/>
                <wp:wrapNone/>
                <wp:docPr id="13" name="Zone de text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3350" cy="774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5718C5" w14:textId="1912E3CE" w:rsidR="00C751AE" w:rsidRDefault="00C751AE" w:rsidP="00CF5B44">
                            <w:pPr>
                              <w:spacing w:before="120"/>
                              <w:jc w:val="center"/>
                            </w:pPr>
                            <w:r>
                              <w:t xml:space="preserve">Permet </w:t>
                            </w:r>
                            <w:r w:rsidR="004326E3">
                              <w:t>de stocker et d’exploiter des données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2AD03E" id="Zone de texte 13" o:spid="_x0000_s1035" type="#_x0000_t202" style="position:absolute;margin-left:255.5pt;margin-top:8.4pt;width:110.5pt;height:61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" fillcolor="window" strokeweight=".5pt">
                <v:textbox>
                  <w:txbxContent>
                    <w:p w14:paraId="495718C5" w14:textId="1912E3CE" w:rsidR="00C751AE" w:rsidRDefault="00C751AE" w:rsidP="00CF5B44">
                      <w:pPr>
                        <w:spacing w:before="120"/>
                        <w:jc w:val="center"/>
                      </w:pPr>
                      <w:r>
                        <w:t xml:space="preserve">Permet </w:t>
                      </w:r>
                      <w:r w:rsidR="004326E3">
                        <w:t>de stocker et d’exploiter des données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1CC0252" wp14:editId="04652ABA">
                <wp:simplePos x="0" y="0"/>
                <wp:positionH relativeFrom="column">
                  <wp:posOffset>1625600</wp:posOffset>
                </wp:positionH>
                <wp:positionV relativeFrom="paragraph">
                  <wp:posOffset>113030</wp:posOffset>
                </wp:positionV>
                <wp:extent cx="1403350" cy="774700"/>
                <wp:effectExtent l="0" t="0" r="25400" b="25400"/>
                <wp:wrapNone/>
                <wp:docPr id="12" name="Zone de text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3350" cy="774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B72F14" w14:textId="2EADDADF" w:rsidR="00C751AE" w:rsidRDefault="00C751AE" w:rsidP="00CF5B44">
                            <w:pPr>
                              <w:jc w:val="center"/>
                            </w:pPr>
                            <w:r>
                              <w:t>Permet à des machines d’accomplir des tâches et de résoudre des problèmes complexes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CC0252" id="Zone de texte 12" o:spid="_x0000_s1036" type="#_x0000_t202" style="position:absolute;margin-left:128pt;margin-top:8.9pt;width:110.5pt;height:61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" fillcolor="window" strokeweight=".5pt">
                <v:textbox>
                  <w:txbxContent>
                    <w:p w14:paraId="2BB72F14" w14:textId="2EADDADF" w:rsidR="00C751AE" w:rsidRDefault="00C751AE" w:rsidP="00CF5B44">
                      <w:pPr>
                        <w:jc w:val="center"/>
                      </w:pPr>
                      <w:r>
                        <w:t>Permet à des machines d’accomplir des tâches et de résoudre des problèmes complexes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6C60810" wp14:editId="09DB05CF">
                <wp:simplePos x="0" y="0"/>
                <wp:positionH relativeFrom="margin">
                  <wp:align>left</wp:align>
                </wp:positionH>
                <wp:positionV relativeFrom="paragraph">
                  <wp:posOffset>106680</wp:posOffset>
                </wp:positionV>
                <wp:extent cx="1403350" cy="774700"/>
                <wp:effectExtent l="0" t="0" r="25400" b="25400"/>
                <wp:wrapNone/>
                <wp:docPr id="11" name="Zone de text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3350" cy="774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1E68DD" w14:textId="1038D025" w:rsidR="00F45B1B" w:rsidRDefault="00C751AE" w:rsidP="00CF5B44">
                            <w:pPr>
                              <w:spacing w:before="120"/>
                              <w:jc w:val="center"/>
                            </w:pPr>
                            <w:r>
                              <w:t>Permettent de transmettre et recevoir des données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C60810" id="Zone de texte 11" o:spid="_x0000_s1037" type="#_x0000_t202" style="position:absolute;margin-left:0;margin-top:8.4pt;width:110.5pt;height:61pt;z-index:2516756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" fillcolor="window" strokeweight=".5pt">
                <v:textbox>
                  <w:txbxContent>
                    <w:p w14:paraId="1C1E68DD" w14:textId="1038D025" w:rsidR="00F45B1B" w:rsidRDefault="00C751AE" w:rsidP="00CF5B44">
                      <w:pPr>
                        <w:spacing w:before="120"/>
                        <w:jc w:val="center"/>
                      </w:pPr>
                      <w:r>
                        <w:t>Permettent de transmettre et recevoir des données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9FD0656" w14:textId="53F0B6C4" w:rsidR="004326E3" w:rsidRDefault="004326E3" w:rsidP="00CC7AE6"/>
    <w:p w14:paraId="5CF82DB9" w14:textId="37C7707F" w:rsidR="004326E3" w:rsidRDefault="004326E3" w:rsidP="00CC7AE6"/>
    <w:p w14:paraId="4D2D71F1" w14:textId="60BF327D" w:rsidR="004326E3" w:rsidRDefault="004326E3" w:rsidP="00CC7AE6"/>
    <w:p w14:paraId="32DE56B1" w14:textId="4A3761DC" w:rsidR="004326E3" w:rsidRDefault="004326E3" w:rsidP="00CC7AE6"/>
    <w:p w14:paraId="11B2511D" w14:textId="1BDCDE51" w:rsidR="004326E3" w:rsidRDefault="004326E3" w:rsidP="00CC7AE6"/>
    <w:p w14:paraId="5DC3DAD5" w14:textId="6A21B01B" w:rsidR="00CC7AE6" w:rsidRPr="00CC7AE6" w:rsidRDefault="00CC7AE6" w:rsidP="00CC7AE6"/>
    <w:p w14:paraId="49A59137" w14:textId="4E0AF904" w:rsidR="00DF5B9F" w:rsidRDefault="004326E3" w:rsidP="004326E3">
      <w:pPr>
        <w:pStyle w:val="Titre1"/>
      </w:pPr>
      <w:r>
        <w:t>le rôle des technologies dans le processus de production</w:t>
      </w:r>
    </w:p>
    <w:p w14:paraId="6D0DEAB9" w14:textId="4E930A40" w:rsidR="004326E3" w:rsidRDefault="00CA3719" w:rsidP="004326E3"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253D2FC" wp14:editId="74E8A5B8">
                <wp:simplePos x="0" y="0"/>
                <wp:positionH relativeFrom="column">
                  <wp:posOffset>52705</wp:posOffset>
                </wp:positionH>
                <wp:positionV relativeFrom="paragraph">
                  <wp:posOffset>51435</wp:posOffset>
                </wp:positionV>
                <wp:extent cx="1485900" cy="1822450"/>
                <wp:effectExtent l="0" t="0" r="19050" b="25400"/>
                <wp:wrapNone/>
                <wp:docPr id="15" name="Zone de text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0" cy="1822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7F96081" w14:textId="77777777" w:rsidR="00CA3719" w:rsidRDefault="00CA3719"/>
                          <w:p w14:paraId="3659BA9D" w14:textId="77777777" w:rsidR="00CA3719" w:rsidRDefault="00CA3719"/>
                          <w:p w14:paraId="0D36BAE3" w14:textId="77777777" w:rsidR="00CA3719" w:rsidRDefault="00CA3719"/>
                          <w:p w14:paraId="7A637447" w14:textId="77777777" w:rsidR="00CA3719" w:rsidRDefault="00CA3719"/>
                          <w:p w14:paraId="02935765" w14:textId="77777777" w:rsidR="00CA3719" w:rsidRDefault="00CA3719"/>
                          <w:p w14:paraId="2EFC6ED4" w14:textId="5470B317" w:rsidR="00BB64C3" w:rsidRDefault="00BB64C3" w:rsidP="00CA3719">
                            <w:pPr>
                              <w:jc w:val="center"/>
                            </w:pPr>
                            <w:r>
                              <w:t>Optimiser la production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53D2FC" id="Zone de texte 15" o:spid="_x0000_s1038" type="#_x0000_t202" style="position:absolute;margin-left:4.15pt;margin-top:4.05pt;width:117pt;height:143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" fillcolor="white [3201]" strokeweight=".5pt">
                <v:textbox>
                  <w:txbxContent>
                    <w:p w14:paraId="07F96081" w14:textId="77777777" w:rsidR="00CA3719" w:rsidRDefault="00CA3719"/>
                    <w:p w14:paraId="3659BA9D" w14:textId="77777777" w:rsidR="00CA3719" w:rsidRDefault="00CA3719"/>
                    <w:p w14:paraId="0D36BAE3" w14:textId="77777777" w:rsidR="00CA3719" w:rsidRDefault="00CA3719"/>
                    <w:p w14:paraId="7A637447" w14:textId="77777777" w:rsidR="00CA3719" w:rsidRDefault="00CA3719"/>
                    <w:p w14:paraId="02935765" w14:textId="77777777" w:rsidR="00CA3719" w:rsidRDefault="00CA3719"/>
                    <w:p w14:paraId="2EFC6ED4" w14:textId="5470B317" w:rsidR="00BB64C3" w:rsidRDefault="00BB64C3" w:rsidP="00CA3719">
                      <w:pPr>
                        <w:jc w:val="center"/>
                      </w:pPr>
                      <w:r>
                        <w:t>Optimiser la production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DF3D3C6" wp14:editId="4BF28BA3">
                <wp:simplePos x="0" y="0"/>
                <wp:positionH relativeFrom="column">
                  <wp:posOffset>1818005</wp:posOffset>
                </wp:positionH>
                <wp:positionV relativeFrom="paragraph">
                  <wp:posOffset>27305</wp:posOffset>
                </wp:positionV>
                <wp:extent cx="2673350" cy="1117600"/>
                <wp:effectExtent l="0" t="0" r="12700" b="25400"/>
                <wp:wrapNone/>
                <wp:docPr id="16" name="Zone de text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3350" cy="1117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97A35E" w14:textId="4EE41655" w:rsidR="00BB64C3" w:rsidRDefault="00BB64C3" w:rsidP="00BB64C3">
                            <w:pPr>
                              <w:pStyle w:val="Paragraphedeliste"/>
                              <w:numPr>
                                <w:ilvl w:val="0"/>
                                <w:numId w:val="8"/>
                              </w:numPr>
                              <w:ind w:left="284"/>
                            </w:pPr>
                            <w:r>
                              <w:t>Augmentation des quantités produites</w:t>
                            </w:r>
                          </w:p>
                          <w:p w14:paraId="727D2BE6" w14:textId="1F3995EB" w:rsidR="00BB64C3" w:rsidRDefault="00BB64C3" w:rsidP="00BB64C3">
                            <w:pPr>
                              <w:pStyle w:val="Paragraphedeliste"/>
                              <w:numPr>
                                <w:ilvl w:val="0"/>
                                <w:numId w:val="8"/>
                              </w:numPr>
                              <w:ind w:left="284"/>
                            </w:pPr>
                            <w:r>
                              <w:t>Meilleure qualité des produits</w:t>
                            </w:r>
                          </w:p>
                          <w:p w14:paraId="499B3A70" w14:textId="45C71C50" w:rsidR="00BB64C3" w:rsidRDefault="00BB64C3" w:rsidP="00BB64C3">
                            <w:pPr>
                              <w:pStyle w:val="Paragraphedeliste"/>
                              <w:numPr>
                                <w:ilvl w:val="0"/>
                                <w:numId w:val="8"/>
                              </w:numPr>
                              <w:ind w:left="284"/>
                            </w:pPr>
                            <w:r>
                              <w:t>Réduction des délais</w:t>
                            </w:r>
                          </w:p>
                          <w:p w14:paraId="53C983DD" w14:textId="4D3A0463" w:rsidR="00BB64C3" w:rsidRDefault="00BB64C3" w:rsidP="00BB64C3">
                            <w:pPr>
                              <w:pStyle w:val="Paragraphedeliste"/>
                              <w:numPr>
                                <w:ilvl w:val="0"/>
                                <w:numId w:val="8"/>
                              </w:numPr>
                              <w:ind w:left="284"/>
                            </w:pPr>
                            <w:r>
                              <w:t>Réduction des erreurs</w:t>
                            </w:r>
                            <w:r w:rsidR="00B22722">
                              <w:t>, des rebus</w:t>
                            </w:r>
                          </w:p>
                          <w:p w14:paraId="0586B203" w14:textId="5EE4A54F" w:rsidR="00BB64C3" w:rsidRDefault="00BB64C3" w:rsidP="00BB64C3">
                            <w:pPr>
                              <w:pStyle w:val="Paragraphedeliste"/>
                              <w:numPr>
                                <w:ilvl w:val="0"/>
                                <w:numId w:val="8"/>
                              </w:numPr>
                              <w:ind w:left="284"/>
                            </w:pPr>
                            <w:r>
                              <w:t xml:space="preserve">Diminution </w:t>
                            </w:r>
                            <w:r w:rsidR="00B22722">
                              <w:t>du nombre de pannes</w:t>
                            </w:r>
                          </w:p>
                          <w:p w14:paraId="04A6C030" w14:textId="388686D5" w:rsidR="00B22722" w:rsidRDefault="00B22722" w:rsidP="00BB64C3">
                            <w:pPr>
                              <w:pStyle w:val="Paragraphedeliste"/>
                              <w:numPr>
                                <w:ilvl w:val="0"/>
                                <w:numId w:val="8"/>
                              </w:numPr>
                              <w:ind w:left="284"/>
                            </w:pPr>
                            <w:r>
                              <w:t>Diminution de l’absentéisme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F3D3C6" id="Zone de texte 16" o:spid="_x0000_s1039" type="#_x0000_t202" style="position:absolute;margin-left:143.15pt;margin-top:2.15pt;width:210.5pt;height:88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" fillcolor="white [3201]" strokeweight=".5pt">
                <v:textbox>
                  <w:txbxContent>
                    <w:p w14:paraId="3097A35E" w14:textId="4EE41655" w:rsidR="00BB64C3" w:rsidRDefault="00BB64C3" w:rsidP="00BB64C3">
                      <w:pPr>
                        <w:pStyle w:val="Paragraphedeliste"/>
                        <w:numPr>
                          <w:ilvl w:val="0"/>
                          <w:numId w:val="8"/>
                        </w:numPr>
                        <w:ind w:left="284"/>
                      </w:pPr>
                      <w:r>
                        <w:t>Augmentation des quantités produites</w:t>
                      </w:r>
                    </w:p>
                    <w:p w14:paraId="727D2BE6" w14:textId="1F3995EB" w:rsidR="00BB64C3" w:rsidRDefault="00BB64C3" w:rsidP="00BB64C3">
                      <w:pPr>
                        <w:pStyle w:val="Paragraphedeliste"/>
                        <w:numPr>
                          <w:ilvl w:val="0"/>
                          <w:numId w:val="8"/>
                        </w:numPr>
                        <w:ind w:left="284"/>
                      </w:pPr>
                      <w:r>
                        <w:t>Meilleure qualité des produits</w:t>
                      </w:r>
                    </w:p>
                    <w:p w14:paraId="499B3A70" w14:textId="45C71C50" w:rsidR="00BB64C3" w:rsidRDefault="00BB64C3" w:rsidP="00BB64C3">
                      <w:pPr>
                        <w:pStyle w:val="Paragraphedeliste"/>
                        <w:numPr>
                          <w:ilvl w:val="0"/>
                          <w:numId w:val="8"/>
                        </w:numPr>
                        <w:ind w:left="284"/>
                      </w:pPr>
                      <w:r>
                        <w:t>Réduction des délais</w:t>
                      </w:r>
                    </w:p>
                    <w:p w14:paraId="53C983DD" w14:textId="4D3A0463" w:rsidR="00BB64C3" w:rsidRDefault="00BB64C3" w:rsidP="00BB64C3">
                      <w:pPr>
                        <w:pStyle w:val="Paragraphedeliste"/>
                        <w:numPr>
                          <w:ilvl w:val="0"/>
                          <w:numId w:val="8"/>
                        </w:numPr>
                        <w:ind w:left="284"/>
                      </w:pPr>
                      <w:r>
                        <w:t>Réduction des erreurs</w:t>
                      </w:r>
                      <w:r w:rsidR="00B22722">
                        <w:t>, des rebus</w:t>
                      </w:r>
                    </w:p>
                    <w:p w14:paraId="0586B203" w14:textId="5EE4A54F" w:rsidR="00BB64C3" w:rsidRDefault="00BB64C3" w:rsidP="00BB64C3">
                      <w:pPr>
                        <w:pStyle w:val="Paragraphedeliste"/>
                        <w:numPr>
                          <w:ilvl w:val="0"/>
                          <w:numId w:val="8"/>
                        </w:numPr>
                        <w:ind w:left="284"/>
                      </w:pPr>
                      <w:r>
                        <w:t xml:space="preserve">Diminution </w:t>
                      </w:r>
                      <w:r w:rsidR="00B22722">
                        <w:t>du nombre de pannes</w:t>
                      </w:r>
                    </w:p>
                    <w:p w14:paraId="04A6C030" w14:textId="388686D5" w:rsidR="00B22722" w:rsidRDefault="00B22722" w:rsidP="00BB64C3">
                      <w:pPr>
                        <w:pStyle w:val="Paragraphedeliste"/>
                        <w:numPr>
                          <w:ilvl w:val="0"/>
                          <w:numId w:val="8"/>
                        </w:numPr>
                        <w:ind w:left="284"/>
                      </w:pPr>
                      <w:r>
                        <w:t>Diminution de l’absentéisme</w:t>
                      </w:r>
                    </w:p>
                  </w:txbxContent>
                </v:textbox>
              </v:shape>
            </w:pict>
          </mc:Fallback>
        </mc:AlternateContent>
      </w:r>
      <w:r w:rsidR="00B22722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DA06832" wp14:editId="6FD87656">
                <wp:simplePos x="0" y="0"/>
                <wp:positionH relativeFrom="column">
                  <wp:posOffset>4732655</wp:posOffset>
                </wp:positionH>
                <wp:positionV relativeFrom="paragraph">
                  <wp:posOffset>8255</wp:posOffset>
                </wp:positionV>
                <wp:extent cx="1485900" cy="1123950"/>
                <wp:effectExtent l="0" t="0" r="19050" b="19050"/>
                <wp:wrapNone/>
                <wp:docPr id="17" name="Zone de text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0" cy="1123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67BF81" w14:textId="77777777" w:rsidR="00073A98" w:rsidRDefault="00073A98" w:rsidP="00BB64C3"/>
                          <w:p w14:paraId="0CF98584" w14:textId="77777777" w:rsidR="00073A98" w:rsidRDefault="00073A98" w:rsidP="00BB64C3"/>
                          <w:p w14:paraId="6B321F07" w14:textId="77777777" w:rsidR="00073A98" w:rsidRDefault="00073A98" w:rsidP="00BB64C3"/>
                          <w:p w14:paraId="0462506A" w14:textId="0B906850" w:rsidR="00BB64C3" w:rsidRDefault="00CA3719" w:rsidP="00CA3719">
                            <w:pPr>
                              <w:jc w:val="center"/>
                            </w:pPr>
                            <w:r>
                              <w:t>Meilleure</w:t>
                            </w:r>
                            <w:r w:rsidR="00BB64C3">
                              <w:t xml:space="preserve"> productivité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A06832" id="Zone de texte 17" o:spid="_x0000_s1040" type="#_x0000_t202" style="position:absolute;margin-left:372.65pt;margin-top:.65pt;width:117pt;height:88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" fillcolor="window" strokeweight=".5pt">
                <v:textbox>
                  <w:txbxContent>
                    <w:p w14:paraId="2F67BF81" w14:textId="77777777" w:rsidR="00073A98" w:rsidRDefault="00073A98" w:rsidP="00BB64C3"/>
                    <w:p w14:paraId="0CF98584" w14:textId="77777777" w:rsidR="00073A98" w:rsidRDefault="00073A98" w:rsidP="00BB64C3"/>
                    <w:p w14:paraId="6B321F07" w14:textId="77777777" w:rsidR="00073A98" w:rsidRDefault="00073A98" w:rsidP="00BB64C3"/>
                    <w:p w14:paraId="0462506A" w14:textId="0B906850" w:rsidR="00BB64C3" w:rsidRDefault="00CA3719" w:rsidP="00CA3719">
                      <w:pPr>
                        <w:jc w:val="center"/>
                      </w:pPr>
                      <w:r>
                        <w:t>Meilleure</w:t>
                      </w:r>
                      <w:r w:rsidR="00BB64C3">
                        <w:t xml:space="preserve"> productivité</w:t>
                      </w:r>
                    </w:p>
                  </w:txbxContent>
                </v:textbox>
              </v:shape>
            </w:pict>
          </mc:Fallback>
        </mc:AlternateContent>
      </w:r>
    </w:p>
    <w:p w14:paraId="5321FFA5" w14:textId="081ABFC6" w:rsidR="00B51822" w:rsidRDefault="00B51822" w:rsidP="004326E3"/>
    <w:p w14:paraId="2E2CA196" w14:textId="013FD30F" w:rsidR="00B51822" w:rsidRDefault="00B51822" w:rsidP="004326E3"/>
    <w:p w14:paraId="08909894" w14:textId="1E235E31" w:rsidR="00B51822" w:rsidRDefault="00CF5B44" w:rsidP="004326E3"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FF41374" wp14:editId="442F569B">
                <wp:simplePos x="0" y="0"/>
                <wp:positionH relativeFrom="column">
                  <wp:posOffset>4483100</wp:posOffset>
                </wp:positionH>
                <wp:positionV relativeFrom="paragraph">
                  <wp:posOffset>80645</wp:posOffset>
                </wp:positionV>
                <wp:extent cx="279400" cy="0"/>
                <wp:effectExtent l="0" t="76200" r="25400" b="95250"/>
                <wp:wrapNone/>
                <wp:docPr id="39" name="Connecteur droit avec flèch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94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000000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E8DA8F4" id="Connecteur droit avec flèche 39" o:spid="_x0000_s1026" type="#_x0000_t32" style="position:absolute;margin-left:353pt;margin-top:6.35pt;width:22pt;height:0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D0D1C8F" wp14:editId="3E0974F8">
                <wp:simplePos x="0" y="0"/>
                <wp:positionH relativeFrom="column">
                  <wp:posOffset>1538605</wp:posOffset>
                </wp:positionH>
                <wp:positionV relativeFrom="paragraph">
                  <wp:posOffset>74930</wp:posOffset>
                </wp:positionV>
                <wp:extent cx="279400" cy="0"/>
                <wp:effectExtent l="0" t="76200" r="25400" b="95250"/>
                <wp:wrapNone/>
                <wp:docPr id="37" name="Connecteur droit avec flèch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94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F251B2E" id="Connecteur droit avec flèche 37" o:spid="_x0000_s1026" type="#_x0000_t32" style="position:absolute;margin-left:121.15pt;margin-top:5.9pt;width:22pt;height:0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" strokecolor="black [3040]">
                <v:stroke endarrow="block"/>
              </v:shape>
            </w:pict>
          </mc:Fallback>
        </mc:AlternateContent>
      </w:r>
    </w:p>
    <w:p w14:paraId="08E0FA6E" w14:textId="6CB7C9E4" w:rsidR="00B51822" w:rsidRDefault="00B51822" w:rsidP="004326E3"/>
    <w:p w14:paraId="6059ADC2" w14:textId="6B46F4CB" w:rsidR="00B51822" w:rsidRDefault="00B51822" w:rsidP="004326E3"/>
    <w:p w14:paraId="2520B0B0" w14:textId="5A9A67C4" w:rsidR="00B51822" w:rsidRDefault="00B51822" w:rsidP="004326E3"/>
    <w:p w14:paraId="6152A1CB" w14:textId="0F7FD49B" w:rsidR="00B51822" w:rsidRDefault="00B51822" w:rsidP="004326E3"/>
    <w:p w14:paraId="73631D4B" w14:textId="1D3D9FC1" w:rsidR="00B51822" w:rsidRDefault="00CA3719" w:rsidP="004326E3"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CE70DF1" wp14:editId="3F72608F">
                <wp:simplePos x="0" y="0"/>
                <wp:positionH relativeFrom="column">
                  <wp:posOffset>1818005</wp:posOffset>
                </wp:positionH>
                <wp:positionV relativeFrom="paragraph">
                  <wp:posOffset>5080</wp:posOffset>
                </wp:positionV>
                <wp:extent cx="2660650" cy="635000"/>
                <wp:effectExtent l="0" t="0" r="25400" b="12700"/>
                <wp:wrapNone/>
                <wp:docPr id="18" name="Zone de text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0650" cy="635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A8BF2B" w14:textId="5BB988F3" w:rsidR="00BB64C3" w:rsidRDefault="00BB64C3" w:rsidP="00BB64C3">
                            <w:pPr>
                              <w:pStyle w:val="Paragraphedeliste"/>
                              <w:numPr>
                                <w:ilvl w:val="0"/>
                                <w:numId w:val="8"/>
                              </w:numPr>
                              <w:ind w:left="284"/>
                            </w:pPr>
                            <w:r>
                              <w:t>Suppléer l’homme dans les situations dangereuses</w:t>
                            </w:r>
                          </w:p>
                          <w:p w14:paraId="77C7B208" w14:textId="5448A40B" w:rsidR="00BB64C3" w:rsidRDefault="00B22722" w:rsidP="00BB64C3">
                            <w:pPr>
                              <w:pStyle w:val="Paragraphedeliste"/>
                              <w:numPr>
                                <w:ilvl w:val="0"/>
                                <w:numId w:val="8"/>
                              </w:numPr>
                              <w:ind w:left="284"/>
                            </w:pPr>
                            <w:r>
                              <w:t>Limiter des tâches répétitives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E70DF1" id="Zone de texte 18" o:spid="_x0000_s1041" type="#_x0000_t202" style="position:absolute;margin-left:143.15pt;margin-top:.4pt;width:209.5pt;height:50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" fillcolor="window" strokeweight=".5pt">
                <v:textbox>
                  <w:txbxContent>
                    <w:p w14:paraId="6EA8BF2B" w14:textId="5BB988F3" w:rsidR="00BB64C3" w:rsidRDefault="00BB64C3" w:rsidP="00BB64C3">
                      <w:pPr>
                        <w:pStyle w:val="Paragraphedeliste"/>
                        <w:numPr>
                          <w:ilvl w:val="0"/>
                          <w:numId w:val="8"/>
                        </w:numPr>
                        <w:ind w:left="284"/>
                      </w:pPr>
                      <w:r>
                        <w:t>Suppléer l’homme dans les situations dangereuses</w:t>
                      </w:r>
                    </w:p>
                    <w:p w14:paraId="77C7B208" w14:textId="5448A40B" w:rsidR="00BB64C3" w:rsidRDefault="00B22722" w:rsidP="00BB64C3">
                      <w:pPr>
                        <w:pStyle w:val="Paragraphedeliste"/>
                        <w:numPr>
                          <w:ilvl w:val="0"/>
                          <w:numId w:val="8"/>
                        </w:numPr>
                        <w:ind w:left="284"/>
                      </w:pPr>
                      <w:r>
                        <w:t>Limiter des tâches répétitives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5B39736" wp14:editId="2B893F05">
                <wp:simplePos x="0" y="0"/>
                <wp:positionH relativeFrom="column">
                  <wp:posOffset>4739005</wp:posOffset>
                </wp:positionH>
                <wp:positionV relativeFrom="paragraph">
                  <wp:posOffset>5080</wp:posOffset>
                </wp:positionV>
                <wp:extent cx="1485900" cy="622300"/>
                <wp:effectExtent l="0" t="0" r="19050" b="25400"/>
                <wp:wrapNone/>
                <wp:docPr id="19" name="Zone de text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0" cy="622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3BEC588" w14:textId="3DFE8DF8" w:rsidR="00B22722" w:rsidRDefault="00B22722" w:rsidP="00CA3719">
                            <w:pPr>
                              <w:spacing w:before="240"/>
                              <w:jc w:val="center"/>
                            </w:pPr>
                            <w:r>
                              <w:t>Meilleures conditions de travail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B39736" id="Zone de texte 19" o:spid="_x0000_s1042" type="#_x0000_t202" style="position:absolute;margin-left:373.15pt;margin-top:.4pt;width:117pt;height:49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" fillcolor="window" strokeweight=".5pt">
                <v:textbox>
                  <w:txbxContent>
                    <w:p w14:paraId="43BEC588" w14:textId="3DFE8DF8" w:rsidR="00B22722" w:rsidRDefault="00B22722" w:rsidP="00CA3719">
                      <w:pPr>
                        <w:spacing w:before="240"/>
                        <w:jc w:val="center"/>
                      </w:pPr>
                      <w:r>
                        <w:t>Meilleures conditions de travail</w:t>
                      </w:r>
                    </w:p>
                  </w:txbxContent>
                </v:textbox>
              </v:shape>
            </w:pict>
          </mc:Fallback>
        </mc:AlternateContent>
      </w:r>
    </w:p>
    <w:p w14:paraId="747438AD" w14:textId="1C2A1319" w:rsidR="00B51822" w:rsidRDefault="00CF5B44" w:rsidP="004326E3"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775136EA" wp14:editId="34F57FA6">
                <wp:simplePos x="0" y="0"/>
                <wp:positionH relativeFrom="column">
                  <wp:posOffset>4483100</wp:posOffset>
                </wp:positionH>
                <wp:positionV relativeFrom="paragraph">
                  <wp:posOffset>84455</wp:posOffset>
                </wp:positionV>
                <wp:extent cx="279400" cy="0"/>
                <wp:effectExtent l="0" t="76200" r="25400" b="95250"/>
                <wp:wrapNone/>
                <wp:docPr id="40" name="Connecteur droit avec flèch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94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000000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D0CAA57" id="Connecteur droit avec flèche 40" o:spid="_x0000_s1026" type="#_x0000_t32" style="position:absolute;margin-left:353pt;margin-top:6.65pt;width:22pt;height:0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0AE205A" wp14:editId="7CD856F7">
                <wp:simplePos x="0" y="0"/>
                <wp:positionH relativeFrom="column">
                  <wp:posOffset>1549400</wp:posOffset>
                </wp:positionH>
                <wp:positionV relativeFrom="paragraph">
                  <wp:posOffset>116205</wp:posOffset>
                </wp:positionV>
                <wp:extent cx="279400" cy="0"/>
                <wp:effectExtent l="0" t="76200" r="25400" b="95250"/>
                <wp:wrapNone/>
                <wp:docPr id="38" name="Connecteur droit avec flèch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94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000000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00BBC96" id="Connecteur droit avec flèche 38" o:spid="_x0000_s1026" type="#_x0000_t32" style="position:absolute;margin-left:122pt;margin-top:9.15pt;width:22pt;height:0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">
                <v:stroke endarrow="block"/>
              </v:shape>
            </w:pict>
          </mc:Fallback>
        </mc:AlternateContent>
      </w:r>
    </w:p>
    <w:p w14:paraId="42DC4233" w14:textId="089178E5" w:rsidR="00B51822" w:rsidRDefault="00B51822" w:rsidP="004326E3"/>
    <w:p w14:paraId="53BFB8C7" w14:textId="545600AB" w:rsidR="00B51822" w:rsidRDefault="00B51822" w:rsidP="004326E3"/>
    <w:p w14:paraId="679E8E4D" w14:textId="48C6074C" w:rsidR="00B51822" w:rsidRDefault="00B51822" w:rsidP="004326E3"/>
    <w:p w14:paraId="7012DAF4" w14:textId="5A1D9514" w:rsidR="00B51822" w:rsidRDefault="00073A98" w:rsidP="004326E3"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3BD81B3" wp14:editId="054DCF09">
                <wp:simplePos x="0" y="0"/>
                <wp:positionH relativeFrom="column">
                  <wp:posOffset>4726305</wp:posOffset>
                </wp:positionH>
                <wp:positionV relativeFrom="paragraph">
                  <wp:posOffset>150495</wp:posOffset>
                </wp:positionV>
                <wp:extent cx="1485900" cy="971550"/>
                <wp:effectExtent l="0" t="0" r="19050" b="19050"/>
                <wp:wrapNone/>
                <wp:docPr id="22" name="Zone de text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0" cy="971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20E732" w14:textId="77777777" w:rsidR="00CA3719" w:rsidRDefault="00CA3719" w:rsidP="00B22722"/>
                          <w:p w14:paraId="64D5451D" w14:textId="235265B2" w:rsidR="00B22722" w:rsidRDefault="00CA3719" w:rsidP="00CA3719">
                            <w:pPr>
                              <w:spacing w:before="240"/>
                              <w:jc w:val="center"/>
                            </w:pPr>
                            <w:r>
                              <w:t>Meilleure s</w:t>
                            </w:r>
                            <w:r w:rsidR="00AB4FFD">
                              <w:t>atisfaction du client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BD81B3" id="Zone de texte 22" o:spid="_x0000_s1043" type="#_x0000_t202" style="position:absolute;margin-left:372.15pt;margin-top:11.85pt;width:117pt;height:76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" fillcolor="window" strokeweight=".5pt">
                <v:textbox>
                  <w:txbxContent>
                    <w:p w14:paraId="6220E732" w14:textId="77777777" w:rsidR="00CA3719" w:rsidRDefault="00CA3719" w:rsidP="00B22722"/>
                    <w:p w14:paraId="64D5451D" w14:textId="235265B2" w:rsidR="00B22722" w:rsidRDefault="00CA3719" w:rsidP="00CA3719">
                      <w:pPr>
                        <w:spacing w:before="240"/>
                        <w:jc w:val="center"/>
                      </w:pPr>
                      <w:r>
                        <w:t>Meilleure s</w:t>
                      </w:r>
                      <w:r w:rsidR="00AB4FFD">
                        <w:t>atisfaction du client</w:t>
                      </w:r>
                    </w:p>
                  </w:txbxContent>
                </v:textbox>
              </v:shape>
            </w:pict>
          </mc:Fallback>
        </mc:AlternateContent>
      </w:r>
    </w:p>
    <w:p w14:paraId="654E013C" w14:textId="182FF251" w:rsidR="00B51822" w:rsidRDefault="00CA3719" w:rsidP="004326E3"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E189BB6" wp14:editId="14790D65">
                <wp:simplePos x="0" y="0"/>
                <wp:positionH relativeFrom="column">
                  <wp:posOffset>1792605</wp:posOffset>
                </wp:positionH>
                <wp:positionV relativeFrom="paragraph">
                  <wp:posOffset>8255</wp:posOffset>
                </wp:positionV>
                <wp:extent cx="2673350" cy="952500"/>
                <wp:effectExtent l="0" t="0" r="12700" b="19050"/>
                <wp:wrapNone/>
                <wp:docPr id="21" name="Zone de text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3350" cy="952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39F321" w14:textId="47059F9D" w:rsidR="00B22722" w:rsidRDefault="00B22722" w:rsidP="00B22722">
                            <w:pPr>
                              <w:pStyle w:val="Paragraphedeliste"/>
                              <w:numPr>
                                <w:ilvl w:val="0"/>
                                <w:numId w:val="8"/>
                              </w:numPr>
                              <w:ind w:left="284"/>
                            </w:pPr>
                            <w:r>
                              <w:t>Recueillir des informations sur les consommateurs</w:t>
                            </w:r>
                          </w:p>
                          <w:p w14:paraId="3DC92F44" w14:textId="55AEABDF" w:rsidR="00B22722" w:rsidRDefault="00B22722" w:rsidP="00B22722">
                            <w:pPr>
                              <w:pStyle w:val="Paragraphedeliste"/>
                              <w:numPr>
                                <w:ilvl w:val="0"/>
                                <w:numId w:val="8"/>
                              </w:numPr>
                              <w:ind w:left="284"/>
                            </w:pPr>
                            <w:r>
                              <w:t>Apporter des solutions personnalisées</w:t>
                            </w:r>
                          </w:p>
                          <w:p w14:paraId="3A95A1C0" w14:textId="5C8CE32B" w:rsidR="00B22722" w:rsidRDefault="00B22722" w:rsidP="00B22722">
                            <w:pPr>
                              <w:pStyle w:val="Paragraphedeliste"/>
                              <w:numPr>
                                <w:ilvl w:val="0"/>
                                <w:numId w:val="8"/>
                              </w:numPr>
                              <w:ind w:left="284"/>
                            </w:pPr>
                            <w:r>
                              <w:t>Améliorer la qualité de la relation client</w:t>
                            </w:r>
                          </w:p>
                          <w:p w14:paraId="23F3D93E" w14:textId="0FEF9B90" w:rsidR="00B22722" w:rsidRDefault="00B22722" w:rsidP="00B22722">
                            <w:pPr>
                              <w:pStyle w:val="Paragraphedeliste"/>
                              <w:numPr>
                                <w:ilvl w:val="0"/>
                                <w:numId w:val="8"/>
                              </w:numPr>
                              <w:ind w:left="284"/>
                            </w:pPr>
                            <w:r>
                              <w:t>Détecter les futures tendances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189BB6" id="Zone de texte 21" o:spid="_x0000_s1044" type="#_x0000_t202" style="position:absolute;margin-left:141.15pt;margin-top:.65pt;width:210.5pt;height: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" fillcolor="window" strokeweight=".5pt">
                <v:textbox>
                  <w:txbxContent>
                    <w:p w14:paraId="0C39F321" w14:textId="47059F9D" w:rsidR="00B22722" w:rsidRDefault="00B22722" w:rsidP="00B22722">
                      <w:pPr>
                        <w:pStyle w:val="Paragraphedeliste"/>
                        <w:numPr>
                          <w:ilvl w:val="0"/>
                          <w:numId w:val="8"/>
                        </w:numPr>
                        <w:ind w:left="284"/>
                      </w:pPr>
                      <w:r>
                        <w:t>Recueillir des informations sur les consommateurs</w:t>
                      </w:r>
                    </w:p>
                    <w:p w14:paraId="3DC92F44" w14:textId="55AEABDF" w:rsidR="00B22722" w:rsidRDefault="00B22722" w:rsidP="00B22722">
                      <w:pPr>
                        <w:pStyle w:val="Paragraphedeliste"/>
                        <w:numPr>
                          <w:ilvl w:val="0"/>
                          <w:numId w:val="8"/>
                        </w:numPr>
                        <w:ind w:left="284"/>
                      </w:pPr>
                      <w:r>
                        <w:t>Apporter des solutions personnalisées</w:t>
                      </w:r>
                    </w:p>
                    <w:p w14:paraId="3A95A1C0" w14:textId="5C8CE32B" w:rsidR="00B22722" w:rsidRDefault="00B22722" w:rsidP="00B22722">
                      <w:pPr>
                        <w:pStyle w:val="Paragraphedeliste"/>
                        <w:numPr>
                          <w:ilvl w:val="0"/>
                          <w:numId w:val="8"/>
                        </w:numPr>
                        <w:ind w:left="284"/>
                      </w:pPr>
                      <w:r>
                        <w:t>Améliorer la qualité de la relation client</w:t>
                      </w:r>
                    </w:p>
                    <w:p w14:paraId="23F3D93E" w14:textId="0FEF9B90" w:rsidR="00B22722" w:rsidRDefault="00B22722" w:rsidP="00B22722">
                      <w:pPr>
                        <w:pStyle w:val="Paragraphedeliste"/>
                        <w:numPr>
                          <w:ilvl w:val="0"/>
                          <w:numId w:val="8"/>
                        </w:numPr>
                        <w:ind w:left="284"/>
                      </w:pPr>
                      <w:r>
                        <w:t>Détecter les futures tendances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38934DC" wp14:editId="1FA23E95">
                <wp:simplePos x="0" y="0"/>
                <wp:positionH relativeFrom="margin">
                  <wp:posOffset>50800</wp:posOffset>
                </wp:positionH>
                <wp:positionV relativeFrom="paragraph">
                  <wp:posOffset>8255</wp:posOffset>
                </wp:positionV>
                <wp:extent cx="1485900" cy="946150"/>
                <wp:effectExtent l="0" t="0" r="19050" b="25400"/>
                <wp:wrapNone/>
                <wp:docPr id="20" name="Zone de text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0" cy="946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BA1F303" w14:textId="77777777" w:rsidR="00CA3719" w:rsidRDefault="00CA3719" w:rsidP="00B22722"/>
                          <w:p w14:paraId="26F5ED7B" w14:textId="77777777" w:rsidR="00CA3719" w:rsidRDefault="00CA3719" w:rsidP="00B22722"/>
                          <w:p w14:paraId="4603B81F" w14:textId="1EF48DF0" w:rsidR="00B22722" w:rsidRDefault="00B22722" w:rsidP="00CA3719">
                            <w:pPr>
                              <w:jc w:val="center"/>
                            </w:pPr>
                            <w:r>
                              <w:t>Personnaliser la production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8934DC" id="Zone de texte 20" o:spid="_x0000_s1045" type="#_x0000_t202" style="position:absolute;margin-left:4pt;margin-top:.65pt;width:117pt;height:74.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" fillcolor="window" strokeweight=".5pt">
                <v:textbox>
                  <w:txbxContent>
                    <w:p w14:paraId="4BA1F303" w14:textId="77777777" w:rsidR="00CA3719" w:rsidRDefault="00CA3719" w:rsidP="00B22722"/>
                    <w:p w14:paraId="26F5ED7B" w14:textId="77777777" w:rsidR="00CA3719" w:rsidRDefault="00CA3719" w:rsidP="00B22722"/>
                    <w:p w14:paraId="4603B81F" w14:textId="1EF48DF0" w:rsidR="00B22722" w:rsidRDefault="00B22722" w:rsidP="00CA3719">
                      <w:pPr>
                        <w:jc w:val="center"/>
                      </w:pPr>
                      <w:r>
                        <w:t>Personnaliser la production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1A66F9F" w14:textId="25D2F7FA" w:rsidR="00B51822" w:rsidRDefault="00B51822" w:rsidP="004326E3"/>
    <w:p w14:paraId="6FEE28DD" w14:textId="0C178205" w:rsidR="00B51822" w:rsidRDefault="00B51822" w:rsidP="004326E3"/>
    <w:p w14:paraId="5FF9A53E" w14:textId="5A4617BB" w:rsidR="00B51822" w:rsidRDefault="00E53BA9" w:rsidP="004326E3"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94AEA7C" wp14:editId="3DF2ADB7">
                <wp:simplePos x="0" y="0"/>
                <wp:positionH relativeFrom="column">
                  <wp:posOffset>4483100</wp:posOffset>
                </wp:positionH>
                <wp:positionV relativeFrom="paragraph">
                  <wp:posOffset>84455</wp:posOffset>
                </wp:positionV>
                <wp:extent cx="279400" cy="0"/>
                <wp:effectExtent l="0" t="76200" r="25400" b="95250"/>
                <wp:wrapNone/>
                <wp:docPr id="42" name="Connecteur droit avec flèch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94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000000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64A9AB1" id="Connecteur droit avec flèche 42" o:spid="_x0000_s1026" type="#_x0000_t32" style="position:absolute;margin-left:353pt;margin-top:6.65pt;width:22pt;height:0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2EEA748" wp14:editId="053D98B1">
                <wp:simplePos x="0" y="0"/>
                <wp:positionH relativeFrom="column">
                  <wp:posOffset>1517650</wp:posOffset>
                </wp:positionH>
                <wp:positionV relativeFrom="paragraph">
                  <wp:posOffset>79375</wp:posOffset>
                </wp:positionV>
                <wp:extent cx="279400" cy="0"/>
                <wp:effectExtent l="0" t="76200" r="25400" b="95250"/>
                <wp:wrapNone/>
                <wp:docPr id="41" name="Connecteur droit avec flèch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94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000000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A76A03E" id="Connecteur droit avec flèche 41" o:spid="_x0000_s1026" type="#_x0000_t32" style="position:absolute;margin-left:119.5pt;margin-top:6.25pt;width:22pt;height:0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">
                <v:stroke endarrow="block"/>
              </v:shape>
            </w:pict>
          </mc:Fallback>
        </mc:AlternateContent>
      </w:r>
    </w:p>
    <w:p w14:paraId="03791E1F" w14:textId="6B6F5A13" w:rsidR="00B51822" w:rsidRDefault="00B51822" w:rsidP="004326E3"/>
    <w:p w14:paraId="09A25766" w14:textId="75EB8E84" w:rsidR="00B51822" w:rsidRDefault="00B51822" w:rsidP="004326E3"/>
    <w:p w14:paraId="6E7678CF" w14:textId="2EE358C8" w:rsidR="00B51822" w:rsidRDefault="00B51822" w:rsidP="004326E3"/>
    <w:p w14:paraId="3BE77094" w14:textId="511C2F74" w:rsidR="00B51822" w:rsidRDefault="00CA3719" w:rsidP="004326E3"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4824C73" wp14:editId="6ADEF2BE">
                <wp:simplePos x="0" y="0"/>
                <wp:positionH relativeFrom="margin">
                  <wp:align>left</wp:align>
                </wp:positionH>
                <wp:positionV relativeFrom="paragraph">
                  <wp:posOffset>154940</wp:posOffset>
                </wp:positionV>
                <wp:extent cx="1485900" cy="1047750"/>
                <wp:effectExtent l="0" t="0" r="19050" b="19050"/>
                <wp:wrapNone/>
                <wp:docPr id="23" name="Zone de text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0" cy="1047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89411D" w14:textId="77777777" w:rsidR="00CA3719" w:rsidRDefault="00CA3719" w:rsidP="00CA3719">
                            <w:pPr>
                              <w:jc w:val="center"/>
                            </w:pPr>
                          </w:p>
                          <w:p w14:paraId="2239C074" w14:textId="184DECFC" w:rsidR="00AB4FFD" w:rsidRDefault="00AB4FFD" w:rsidP="00CA3719">
                            <w:pPr>
                              <w:spacing w:before="120"/>
                              <w:jc w:val="center"/>
                            </w:pPr>
                            <w:r>
                              <w:t>Création de nouveaux services clients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824C73" id="Zone de texte 23" o:spid="_x0000_s1046" type="#_x0000_t202" style="position:absolute;margin-left:0;margin-top:12.2pt;width:117pt;height:82.5pt;z-index:2516981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" fillcolor="window" strokeweight=".5pt">
                <v:textbox>
                  <w:txbxContent>
                    <w:p w14:paraId="0089411D" w14:textId="77777777" w:rsidR="00CA3719" w:rsidRDefault="00CA3719" w:rsidP="00CA3719">
                      <w:pPr>
                        <w:jc w:val="center"/>
                      </w:pPr>
                    </w:p>
                    <w:p w14:paraId="2239C074" w14:textId="184DECFC" w:rsidR="00AB4FFD" w:rsidRDefault="00AB4FFD" w:rsidP="00CA3719">
                      <w:pPr>
                        <w:spacing w:before="120"/>
                        <w:jc w:val="center"/>
                      </w:pPr>
                      <w:r>
                        <w:t>Création de nouveaux services clients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E184076" w14:textId="61F5087F" w:rsidR="00B51822" w:rsidRDefault="00E53BA9" w:rsidP="004326E3"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95ABBA1" wp14:editId="5F79FF63">
                <wp:simplePos x="0" y="0"/>
                <wp:positionH relativeFrom="column">
                  <wp:posOffset>1792605</wp:posOffset>
                </wp:positionH>
                <wp:positionV relativeFrom="paragraph">
                  <wp:posOffset>6350</wp:posOffset>
                </wp:positionV>
                <wp:extent cx="2660650" cy="1054100"/>
                <wp:effectExtent l="0" t="0" r="25400" b="12700"/>
                <wp:wrapNone/>
                <wp:docPr id="24" name="Zone de text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0650" cy="1054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59B6C6" w14:textId="2919C2A4" w:rsidR="00AB4FFD" w:rsidRDefault="00AB4FFD" w:rsidP="00AB4FFD">
                            <w:pPr>
                              <w:pStyle w:val="Paragraphedeliste"/>
                              <w:numPr>
                                <w:ilvl w:val="0"/>
                                <w:numId w:val="8"/>
                              </w:numPr>
                              <w:ind w:left="284"/>
                            </w:pPr>
                            <w:r>
                              <w:t>Maintenance</w:t>
                            </w:r>
                            <w:r w:rsidR="00CA3719">
                              <w:t>, réparation</w:t>
                            </w:r>
                            <w:r>
                              <w:t xml:space="preserve"> à distance</w:t>
                            </w:r>
                          </w:p>
                          <w:p w14:paraId="4C504518" w14:textId="08444E19" w:rsidR="00AB4FFD" w:rsidRDefault="00073A98" w:rsidP="00AB4FFD">
                            <w:pPr>
                              <w:pStyle w:val="Paragraphedeliste"/>
                              <w:numPr>
                                <w:ilvl w:val="0"/>
                                <w:numId w:val="8"/>
                              </w:numPr>
                              <w:ind w:left="284"/>
                            </w:pPr>
                            <w:r>
                              <w:t>Suivi géographique des marchandises</w:t>
                            </w:r>
                          </w:p>
                          <w:p w14:paraId="3F74B7B3" w14:textId="08CD116A" w:rsidR="00073A98" w:rsidRDefault="00073A98" w:rsidP="00AB4FFD">
                            <w:pPr>
                              <w:pStyle w:val="Paragraphedeliste"/>
                              <w:numPr>
                                <w:ilvl w:val="0"/>
                                <w:numId w:val="8"/>
                              </w:numPr>
                              <w:ind w:left="284"/>
                            </w:pPr>
                            <w:r>
                              <w:t>Mises à jour d’informations en temps réel (trafic, parking, prix, stocks…)</w:t>
                            </w:r>
                          </w:p>
                          <w:p w14:paraId="3E21CE26" w14:textId="1F6E395A" w:rsidR="00073A98" w:rsidRDefault="00073A98" w:rsidP="00AB4FFD">
                            <w:pPr>
                              <w:pStyle w:val="Paragraphedeliste"/>
                              <w:numPr>
                                <w:ilvl w:val="0"/>
                                <w:numId w:val="8"/>
                              </w:numPr>
                              <w:ind w:left="284"/>
                            </w:pPr>
                            <w:r>
                              <w:t>Prévisions</w:t>
                            </w:r>
                            <w:r w:rsidR="00CF5B44">
                              <w:t xml:space="preserve"> pointues prenant en compte de nombreux paramètres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5ABBA1" id="Zone de texte 24" o:spid="_x0000_s1047" type="#_x0000_t202" style="position:absolute;margin-left:141.15pt;margin-top:.5pt;width:209.5pt;height:83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" fillcolor="window" strokeweight=".5pt">
                <v:textbox>
                  <w:txbxContent>
                    <w:p w14:paraId="0559B6C6" w14:textId="2919C2A4" w:rsidR="00AB4FFD" w:rsidRDefault="00AB4FFD" w:rsidP="00AB4FFD">
                      <w:pPr>
                        <w:pStyle w:val="Paragraphedeliste"/>
                        <w:numPr>
                          <w:ilvl w:val="0"/>
                          <w:numId w:val="8"/>
                        </w:numPr>
                        <w:ind w:left="284"/>
                      </w:pPr>
                      <w:r>
                        <w:t>Maintenance</w:t>
                      </w:r>
                      <w:r w:rsidR="00CA3719">
                        <w:t>, réparation</w:t>
                      </w:r>
                      <w:r>
                        <w:t xml:space="preserve"> à distance</w:t>
                      </w:r>
                    </w:p>
                    <w:p w14:paraId="4C504518" w14:textId="08444E19" w:rsidR="00AB4FFD" w:rsidRDefault="00073A98" w:rsidP="00AB4FFD">
                      <w:pPr>
                        <w:pStyle w:val="Paragraphedeliste"/>
                        <w:numPr>
                          <w:ilvl w:val="0"/>
                          <w:numId w:val="8"/>
                        </w:numPr>
                        <w:ind w:left="284"/>
                      </w:pPr>
                      <w:r>
                        <w:t>Suivi géographique des marchandises</w:t>
                      </w:r>
                    </w:p>
                    <w:p w14:paraId="3F74B7B3" w14:textId="08CD116A" w:rsidR="00073A98" w:rsidRDefault="00073A98" w:rsidP="00AB4FFD">
                      <w:pPr>
                        <w:pStyle w:val="Paragraphedeliste"/>
                        <w:numPr>
                          <w:ilvl w:val="0"/>
                          <w:numId w:val="8"/>
                        </w:numPr>
                        <w:ind w:left="284"/>
                      </w:pPr>
                      <w:r>
                        <w:t>Mises à jour d’informations en temps réel (trafic, parking, prix, stocks…)</w:t>
                      </w:r>
                    </w:p>
                    <w:p w14:paraId="3E21CE26" w14:textId="1F6E395A" w:rsidR="00073A98" w:rsidRDefault="00073A98" w:rsidP="00AB4FFD">
                      <w:pPr>
                        <w:pStyle w:val="Paragraphedeliste"/>
                        <w:numPr>
                          <w:ilvl w:val="0"/>
                          <w:numId w:val="8"/>
                        </w:numPr>
                        <w:ind w:left="284"/>
                      </w:pPr>
                      <w:r>
                        <w:t>Prévisions</w:t>
                      </w:r>
                      <w:r w:rsidR="00CF5B44">
                        <w:t xml:space="preserve"> pointues prenant en compte de nombreux paramètres</w:t>
                      </w:r>
                    </w:p>
                  </w:txbxContent>
                </v:textbox>
              </v:shape>
            </w:pict>
          </mc:Fallback>
        </mc:AlternateContent>
      </w:r>
      <w:r w:rsidR="00CF5B44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F79ACF5" wp14:editId="13D6535F">
                <wp:simplePos x="0" y="0"/>
                <wp:positionH relativeFrom="column">
                  <wp:posOffset>4751705</wp:posOffset>
                </wp:positionH>
                <wp:positionV relativeFrom="paragraph">
                  <wp:posOffset>6350</wp:posOffset>
                </wp:positionV>
                <wp:extent cx="1485900" cy="1041400"/>
                <wp:effectExtent l="0" t="0" r="19050" b="25400"/>
                <wp:wrapNone/>
                <wp:docPr id="25" name="Zone de text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0" cy="1041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CBB763B" w14:textId="615EA95C" w:rsidR="00073A98" w:rsidRDefault="00073A98" w:rsidP="00CF5B44">
                            <w:pPr>
                              <w:spacing w:before="120"/>
                              <w:jc w:val="center"/>
                            </w:pPr>
                            <w:r>
                              <w:t>Nouveaux marchés à saisir</w:t>
                            </w:r>
                          </w:p>
                          <w:p w14:paraId="0794165A" w14:textId="4A922882" w:rsidR="00073A98" w:rsidRDefault="00073A98" w:rsidP="00CA3719">
                            <w:pPr>
                              <w:jc w:val="center"/>
                            </w:pPr>
                          </w:p>
                          <w:p w14:paraId="6428E827" w14:textId="2C00A3FC" w:rsidR="00073A98" w:rsidRDefault="00073A98" w:rsidP="00CA3719">
                            <w:pPr>
                              <w:jc w:val="center"/>
                            </w:pPr>
                            <w:r>
                              <w:t>Aide à la prise de décision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79ACF5" id="Zone de texte 25" o:spid="_x0000_s1048" type="#_x0000_t202" style="position:absolute;margin-left:374.15pt;margin-top:.5pt;width:117pt;height:82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" fillcolor="window" strokeweight=".5pt">
                <v:textbox>
                  <w:txbxContent>
                    <w:p w14:paraId="6CBB763B" w14:textId="615EA95C" w:rsidR="00073A98" w:rsidRDefault="00073A98" w:rsidP="00CF5B44">
                      <w:pPr>
                        <w:spacing w:before="120"/>
                        <w:jc w:val="center"/>
                      </w:pPr>
                      <w:r>
                        <w:t>Nouveaux marchés à saisir</w:t>
                      </w:r>
                    </w:p>
                    <w:p w14:paraId="0794165A" w14:textId="4A922882" w:rsidR="00073A98" w:rsidRDefault="00073A98" w:rsidP="00CA3719">
                      <w:pPr>
                        <w:jc w:val="center"/>
                      </w:pPr>
                    </w:p>
                    <w:p w14:paraId="6428E827" w14:textId="2C00A3FC" w:rsidR="00073A98" w:rsidRDefault="00073A98" w:rsidP="00CA3719">
                      <w:pPr>
                        <w:jc w:val="center"/>
                      </w:pPr>
                      <w:r>
                        <w:t>Aide à la prise de décision</w:t>
                      </w:r>
                    </w:p>
                  </w:txbxContent>
                </v:textbox>
              </v:shape>
            </w:pict>
          </mc:Fallback>
        </mc:AlternateContent>
      </w:r>
    </w:p>
    <w:p w14:paraId="40D731AF" w14:textId="21A1CE68" w:rsidR="00B51822" w:rsidRDefault="00B51822" w:rsidP="004326E3"/>
    <w:p w14:paraId="1AA246EF" w14:textId="4EE170CB" w:rsidR="00B51822" w:rsidRDefault="00E53BA9" w:rsidP="004326E3"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4271FD97" wp14:editId="37962184">
                <wp:simplePos x="0" y="0"/>
                <wp:positionH relativeFrom="column">
                  <wp:posOffset>1485900</wp:posOffset>
                </wp:positionH>
                <wp:positionV relativeFrom="paragraph">
                  <wp:posOffset>142875</wp:posOffset>
                </wp:positionV>
                <wp:extent cx="279400" cy="0"/>
                <wp:effectExtent l="0" t="76200" r="25400" b="95250"/>
                <wp:wrapNone/>
                <wp:docPr id="43" name="Connecteur droit avec flèch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94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000000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4F4D843" id="Connecteur droit avec flèche 43" o:spid="_x0000_s1026" type="#_x0000_t32" style="position:absolute;margin-left:117pt;margin-top:11.25pt;width:22pt;height:0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">
                <v:stroke endarrow="block"/>
              </v:shape>
            </w:pict>
          </mc:Fallback>
        </mc:AlternateContent>
      </w:r>
    </w:p>
    <w:p w14:paraId="23A60045" w14:textId="39B10B64" w:rsidR="00B51822" w:rsidRPr="004326E3" w:rsidRDefault="00E53BA9" w:rsidP="004326E3"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6461AAB1" wp14:editId="3810F337">
                <wp:simplePos x="0" y="0"/>
                <wp:positionH relativeFrom="column">
                  <wp:posOffset>4457700</wp:posOffset>
                </wp:positionH>
                <wp:positionV relativeFrom="paragraph">
                  <wp:posOffset>26035</wp:posOffset>
                </wp:positionV>
                <wp:extent cx="279400" cy="0"/>
                <wp:effectExtent l="0" t="76200" r="25400" b="95250"/>
                <wp:wrapNone/>
                <wp:docPr id="44" name="Connecteur droit avec flèch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94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000000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E9D6416" id="Connecteur droit avec flèche 44" o:spid="_x0000_s1026" type="#_x0000_t32" style="position:absolute;margin-left:351pt;margin-top:2.05pt;width:22pt;height:0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">
                <v:stroke endarrow="block"/>
              </v:shape>
            </w:pict>
          </mc:Fallback>
        </mc:AlternateContent>
      </w:r>
    </w:p>
    <w:sectPr w:rsidR="00B51822" w:rsidRPr="004326E3" w:rsidSect="006C1026">
      <w:headerReference w:type="default" r:id="rId7"/>
      <w:footerReference w:type="default" r:id="rId8"/>
      <w:pgSz w:w="11906" w:h="16838"/>
      <w:pgMar w:top="1134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9AB115" w14:textId="77777777" w:rsidR="006D30C4" w:rsidRDefault="006D30C4" w:rsidP="006C1026">
      <w:r>
        <w:separator/>
      </w:r>
    </w:p>
  </w:endnote>
  <w:endnote w:type="continuationSeparator" w:id="0">
    <w:p w14:paraId="7EF25AFC" w14:textId="77777777" w:rsidR="006D30C4" w:rsidRDefault="006D30C4" w:rsidP="006C1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50DC9" w14:textId="77777777" w:rsidR="00A914A3" w:rsidRDefault="008A5E16" w:rsidP="00A914A3">
    <w:pPr>
      <w:pStyle w:val="Pieddepage"/>
      <w:rPr>
        <w:color w:val="627B39"/>
        <w:sz w:val="16"/>
        <w:szCs w:val="16"/>
      </w:rPr>
    </w:pPr>
    <w:r w:rsidRPr="004C14A4">
      <w:rPr>
        <w:rFonts w:cstheme="minorHAnsi"/>
        <w:b/>
        <w:bCs/>
        <w:noProof/>
        <w:color w:val="94896C"/>
        <w:sz w:val="32"/>
        <w:szCs w:val="32"/>
        <w14:shadow w14:blurRad="50800" w14:dist="38100" w14:dir="8100000" w14:sx="100000" w14:sy="100000" w14:kx="0" w14:ky="0" w14:algn="tr">
          <w14:srgbClr w14:val="000000">
            <w14:alpha w14:val="60000"/>
          </w14:srgbClr>
        </w14:shadow>
        <w14:textOutline w14:w="0" w14:cap="flat" w14:cmpd="sng" w14:algn="ctr">
          <w14:noFill/>
          <w14:prstDash w14:val="solid"/>
          <w14:round/>
        </w14:textOutline>
        <w14:props3d w14:extrusionH="57150" w14:contourW="0" w14:prstMaterial="matte">
          <w14:bevelT w14:w="63500" w14:h="12700" w14:prst="angle"/>
          <w14:contourClr>
            <w14:schemeClr w14:val="bg1">
              <w14:lumMod w14:val="65000"/>
            </w14:schemeClr>
          </w14:contourClr>
        </w14:props3d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A1787C" wp14:editId="2597EE16">
              <wp:simplePos x="0" y="0"/>
              <wp:positionH relativeFrom="margin">
                <wp:posOffset>-366395</wp:posOffset>
              </wp:positionH>
              <wp:positionV relativeFrom="page">
                <wp:posOffset>9991725</wp:posOffset>
              </wp:positionV>
              <wp:extent cx="6591600" cy="0"/>
              <wp:effectExtent l="0" t="19050" r="19050" b="19050"/>
              <wp:wrapNone/>
              <wp:docPr id="2" name="Connecteur droi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91600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gradFill>
                          <a:gsLst>
                            <a:gs pos="41600">
                              <a:schemeClr val="accent2"/>
                            </a:gs>
                            <a:gs pos="0">
                              <a:schemeClr val="accent2">
                                <a:lumMod val="50000"/>
                              </a:schemeClr>
                            </a:gs>
                            <a:gs pos="100000">
                              <a:srgbClr val="E1D7BD"/>
                            </a:gs>
                          </a:gsLst>
                          <a:lin ang="5400000" scaled="1"/>
                        </a:gra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2BD0CE9" id="Connecteur droit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28.85pt,786.75pt" to="490.15pt,78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" strokeweight="3pt">
              <v:stroke joinstyle="miter"/>
              <w10:wrap anchorx="margin" anchory="page"/>
            </v:line>
          </w:pict>
        </mc:Fallback>
      </mc:AlternateContent>
    </w:r>
  </w:p>
  <w:p w14:paraId="760EA651" w14:textId="77777777" w:rsidR="008A5E16" w:rsidRDefault="008A5E16" w:rsidP="00A914A3">
    <w:pPr>
      <w:pStyle w:val="Pieddepage"/>
      <w:rPr>
        <w:color w:val="627B39"/>
        <w:sz w:val="16"/>
        <w:szCs w:val="16"/>
      </w:rPr>
    </w:pPr>
  </w:p>
  <w:p w14:paraId="2B0F6A83" w14:textId="55658F8B" w:rsidR="00FB4C11" w:rsidRPr="00CC7AE6" w:rsidRDefault="004326E3" w:rsidP="00A914A3">
    <w:pPr>
      <w:pStyle w:val="Pieddepage"/>
      <w:rPr>
        <w:color w:val="C45911" w:themeColor="accent2"/>
        <w:sz w:val="16"/>
        <w:szCs w:val="16"/>
      </w:rPr>
    </w:pPr>
    <w:r>
      <w:rPr>
        <w:color w:val="C45911" w:themeColor="accent2"/>
        <w:sz w:val="16"/>
        <w:szCs w:val="16"/>
      </w:rPr>
      <w:t>Management : synthèse schéma c</w:t>
    </w:r>
    <w:r w:rsidR="00FB4C11" w:rsidRPr="00CC7AE6">
      <w:rPr>
        <w:color w:val="C45911" w:themeColor="accent2"/>
        <w:sz w:val="16"/>
        <w:szCs w:val="16"/>
      </w:rPr>
      <w:t xml:space="preserve">hapitre </w:t>
    </w:r>
    <w:r>
      <w:rPr>
        <w:color w:val="C45911" w:themeColor="accent2"/>
        <w:sz w:val="16"/>
        <w:szCs w:val="16"/>
      </w:rPr>
      <w:t>7</w:t>
    </w:r>
    <w:r w:rsidR="00EF41A9" w:rsidRPr="00CC7AE6">
      <w:rPr>
        <w:color w:val="C45911" w:themeColor="accent2"/>
        <w:sz w:val="16"/>
        <w:szCs w:val="16"/>
      </w:rPr>
      <w:tab/>
    </w:r>
    <w:r w:rsidR="00EF41A9" w:rsidRPr="00CC7AE6">
      <w:rPr>
        <w:color w:val="C45911" w:themeColor="accent2"/>
        <w:sz w:val="16"/>
        <w:szCs w:val="16"/>
      </w:rPr>
      <w:tab/>
    </w:r>
    <w:r w:rsidR="00EF41A9" w:rsidRPr="00CC7AE6">
      <w:rPr>
        <w:color w:val="C45911" w:themeColor="accent2"/>
        <w:sz w:val="16"/>
        <w:szCs w:val="16"/>
      </w:rPr>
      <w:fldChar w:fldCharType="begin"/>
    </w:r>
    <w:r w:rsidR="00EF41A9" w:rsidRPr="00CC7AE6">
      <w:rPr>
        <w:color w:val="C45911" w:themeColor="accent2"/>
        <w:sz w:val="16"/>
        <w:szCs w:val="16"/>
      </w:rPr>
      <w:instrText>PAGE   \* MERGEFORMAT</w:instrText>
    </w:r>
    <w:r w:rsidR="00EF41A9" w:rsidRPr="00CC7AE6">
      <w:rPr>
        <w:color w:val="C45911" w:themeColor="accent2"/>
        <w:sz w:val="16"/>
        <w:szCs w:val="16"/>
      </w:rPr>
      <w:fldChar w:fldCharType="separate"/>
    </w:r>
    <w:r w:rsidR="00EF41A9" w:rsidRPr="00CC7AE6">
      <w:rPr>
        <w:color w:val="C45911" w:themeColor="accent2"/>
        <w:sz w:val="16"/>
        <w:szCs w:val="16"/>
      </w:rPr>
      <w:t>1</w:t>
    </w:r>
    <w:r w:rsidR="00EF41A9" w:rsidRPr="00CC7AE6">
      <w:rPr>
        <w:color w:val="C45911" w:themeColor="accent2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624B76" w14:textId="77777777" w:rsidR="006D30C4" w:rsidRDefault="006D30C4" w:rsidP="006C1026">
      <w:r>
        <w:separator/>
      </w:r>
    </w:p>
  </w:footnote>
  <w:footnote w:type="continuationSeparator" w:id="0">
    <w:p w14:paraId="137DC72E" w14:textId="77777777" w:rsidR="006D30C4" w:rsidRDefault="006D30C4" w:rsidP="006C10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EA9B5" w14:textId="77777777" w:rsidR="006C1026" w:rsidRPr="00CC7AE6" w:rsidRDefault="006C1026" w:rsidP="006C1026">
    <w:pPr>
      <w:pStyle w:val="En-tte"/>
      <w:ind w:left="-851"/>
      <w:rPr>
        <w:rFonts w:ascii="Calibri" w:hAnsi="Calibri"/>
        <w:b/>
        <w:bCs/>
        <w:color w:val="514A3B" w:themeColor="accent6" w:themeShade="BF"/>
        <w:sz w:val="16"/>
        <w:szCs w:val="16"/>
        <w14:shadow w14:blurRad="50800" w14:dist="38100" w14:dir="5400000" w14:sx="100000" w14:sy="100000" w14:kx="0" w14:ky="0" w14:algn="t">
          <w14:srgbClr w14:val="000000">
            <w14:alpha w14:val="60000"/>
          </w14:srgbClr>
        </w14:shadow>
      </w:rPr>
    </w:pPr>
    <w:proofErr w:type="spellStart"/>
    <w:r w:rsidRPr="00CC7AE6">
      <w:rPr>
        <w:rFonts w:ascii="Calibri" w:hAnsi="Calibri"/>
        <w:b/>
        <w:bCs/>
        <w:color w:val="514A3B" w:themeColor="accent6" w:themeShade="BF"/>
        <w:sz w:val="16"/>
        <w:szCs w:val="16"/>
        <w14:shadow w14:blurRad="50800" w14:dist="38100" w14:dir="5400000" w14:sx="100000" w14:sy="100000" w14:kx="0" w14:ky="0" w14:algn="t">
          <w14:srgbClr w14:val="000000">
            <w14:alpha w14:val="60000"/>
          </w14:srgbClr>
        </w14:shadow>
      </w:rPr>
      <w:t>M</w:t>
    </w:r>
    <w:r w:rsidR="00CC7AE6" w:rsidRPr="00CC7AE6">
      <w:rPr>
        <w:rFonts w:ascii="Calibri" w:hAnsi="Calibri"/>
        <w:b/>
        <w:bCs/>
        <w:color w:val="514A3B" w:themeColor="accent6" w:themeShade="BF"/>
        <w:sz w:val="16"/>
        <w:szCs w:val="16"/>
        <w14:shadow w14:blurRad="50800" w14:dist="38100" w14:dir="5400000" w14:sx="100000" w14:sy="100000" w14:kx="0" w14:ky="0" w14:algn="t">
          <w14:srgbClr w14:val="000000">
            <w14:alpha w14:val="60000"/>
          </w14:srgbClr>
        </w14:shadow>
      </w:rPr>
      <w:t>SdGN</w:t>
    </w:r>
    <w:proofErr w:type="spellEnd"/>
    <w:r w:rsidRPr="00CC7AE6">
      <w:rPr>
        <w:rFonts w:ascii="Calibri" w:hAnsi="Calibri"/>
        <w:b/>
        <w:bCs/>
        <w:color w:val="514A3B" w:themeColor="accent6" w:themeShade="BF"/>
        <w:sz w:val="16"/>
        <w:szCs w:val="16"/>
        <w14:shadow w14:blurRad="50800" w14:dist="38100" w14:dir="5400000" w14:sx="100000" w14:sy="100000" w14:kx="0" w14:ky="0" w14:algn="t">
          <w14:srgbClr w14:val="000000">
            <w14:alpha w14:val="60000"/>
          </w14:srgbClr>
        </w14:shadow>
      </w:rPr>
      <w:t xml:space="preserve"> – </w:t>
    </w:r>
    <w:proofErr w:type="spellStart"/>
    <w:r w:rsidRPr="00CC7AE6">
      <w:rPr>
        <w:rFonts w:ascii="Calibri" w:hAnsi="Calibri"/>
        <w:b/>
        <w:bCs/>
        <w:color w:val="514A3B" w:themeColor="accent6" w:themeShade="BF"/>
        <w:sz w:val="16"/>
        <w:szCs w:val="16"/>
        <w14:shadow w14:blurRad="50800" w14:dist="38100" w14:dir="5400000" w14:sx="100000" w14:sy="100000" w14:kx="0" w14:ky="0" w14:algn="t">
          <w14:srgbClr w14:val="000000">
            <w14:alpha w14:val="60000"/>
          </w14:srgbClr>
        </w14:shadow>
      </w:rPr>
      <w:t>Term</w:t>
    </w:r>
    <w:proofErr w:type="spellEnd"/>
    <w:r w:rsidRPr="00CC7AE6">
      <w:rPr>
        <w:rFonts w:ascii="Calibri" w:hAnsi="Calibri"/>
        <w:b/>
        <w:bCs/>
        <w:color w:val="514A3B" w:themeColor="accent6" w:themeShade="BF"/>
        <w:sz w:val="16"/>
        <w:szCs w:val="16"/>
        <w14:shadow w14:blurRad="50800" w14:dist="38100" w14:dir="5400000" w14:sx="100000" w14:sy="100000" w14:kx="0" w14:ky="0" w14:algn="t">
          <w14:srgbClr w14:val="000000">
            <w14:alpha w14:val="60000"/>
          </w14:srgbClr>
        </w14:shadow>
      </w:rPr>
      <w:t xml:space="preserve"> STMG</w:t>
    </w:r>
  </w:p>
  <w:p w14:paraId="15714798" w14:textId="77777777" w:rsidR="006C1026" w:rsidRDefault="006C102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5" type="#_x0000_t75" style="width:11.25pt;height:11.25pt" o:bullet="t">
        <v:imagedata r:id="rId1" o:title="mso3484"/>
      </v:shape>
    </w:pict>
  </w:numPicBullet>
  <w:numPicBullet w:numPicBulletId="1">
    <w:pict>
      <v:shape id="_x0000_i1056" type="#_x0000_t75" style="width:151.5pt;height:141.75pt" o:bullet="t">
        <v:imagedata r:id="rId2" o:title="puce modèle word"/>
      </v:shape>
    </w:pict>
  </w:numPicBullet>
  <w:abstractNum w:abstractNumId="0" w15:restartNumberingAfterBreak="0">
    <w:nsid w:val="116C1321"/>
    <w:multiLevelType w:val="hybridMultilevel"/>
    <w:tmpl w:val="17DA474E"/>
    <w:lvl w:ilvl="0" w:tplc="28DCFCA6">
      <w:start w:val="1"/>
      <w:numFmt w:val="decimal"/>
      <w:pStyle w:val="Titre3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EE3A2E"/>
    <w:multiLevelType w:val="hybridMultilevel"/>
    <w:tmpl w:val="81122598"/>
    <w:lvl w:ilvl="0" w:tplc="B0BEF420">
      <w:start w:val="1"/>
      <w:numFmt w:val="bullet"/>
      <w:pStyle w:val="Petitenumration"/>
      <w:lvlText w:val=""/>
      <w:lvlJc w:val="left"/>
      <w:pPr>
        <w:ind w:left="1457" w:hanging="360"/>
      </w:pPr>
      <w:rPr>
        <w:rFonts w:ascii="Symbol" w:hAnsi="Symbol" w:hint="default"/>
        <w:color w:val="C45911" w:themeColor="accent2"/>
      </w:rPr>
    </w:lvl>
    <w:lvl w:ilvl="1" w:tplc="040C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2" w15:restartNumberingAfterBreak="0">
    <w:nsid w:val="38986336"/>
    <w:multiLevelType w:val="hybridMultilevel"/>
    <w:tmpl w:val="CA3E61AA"/>
    <w:lvl w:ilvl="0" w:tplc="5A389EA4">
      <w:start w:val="1"/>
      <w:numFmt w:val="decimal"/>
      <w:pStyle w:val="Titre1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1936EAF"/>
    <w:multiLevelType w:val="hybridMultilevel"/>
    <w:tmpl w:val="F9327474"/>
    <w:lvl w:ilvl="0" w:tplc="040C000F">
      <w:start w:val="1"/>
      <w:numFmt w:val="decimal"/>
      <w:lvlText w:val="%1."/>
      <w:lvlJc w:val="left"/>
      <w:pPr>
        <w:ind w:left="1287" w:hanging="360"/>
      </w:pPr>
    </w:lvl>
    <w:lvl w:ilvl="1" w:tplc="040C0019" w:tentative="1">
      <w:start w:val="1"/>
      <w:numFmt w:val="lowerLetter"/>
      <w:lvlText w:val="%2."/>
      <w:lvlJc w:val="left"/>
      <w:pPr>
        <w:ind w:left="2007" w:hanging="360"/>
      </w:pPr>
    </w:lvl>
    <w:lvl w:ilvl="2" w:tplc="040C001B" w:tentative="1">
      <w:start w:val="1"/>
      <w:numFmt w:val="lowerRoman"/>
      <w:lvlText w:val="%3."/>
      <w:lvlJc w:val="right"/>
      <w:pPr>
        <w:ind w:left="2727" w:hanging="180"/>
      </w:pPr>
    </w:lvl>
    <w:lvl w:ilvl="3" w:tplc="040C000F" w:tentative="1">
      <w:start w:val="1"/>
      <w:numFmt w:val="decimal"/>
      <w:lvlText w:val="%4."/>
      <w:lvlJc w:val="left"/>
      <w:pPr>
        <w:ind w:left="3447" w:hanging="360"/>
      </w:pPr>
    </w:lvl>
    <w:lvl w:ilvl="4" w:tplc="040C0019" w:tentative="1">
      <w:start w:val="1"/>
      <w:numFmt w:val="lowerLetter"/>
      <w:lvlText w:val="%5."/>
      <w:lvlJc w:val="left"/>
      <w:pPr>
        <w:ind w:left="4167" w:hanging="360"/>
      </w:pPr>
    </w:lvl>
    <w:lvl w:ilvl="5" w:tplc="040C001B" w:tentative="1">
      <w:start w:val="1"/>
      <w:numFmt w:val="lowerRoman"/>
      <w:lvlText w:val="%6."/>
      <w:lvlJc w:val="right"/>
      <w:pPr>
        <w:ind w:left="4887" w:hanging="180"/>
      </w:pPr>
    </w:lvl>
    <w:lvl w:ilvl="6" w:tplc="040C000F" w:tentative="1">
      <w:start w:val="1"/>
      <w:numFmt w:val="decimal"/>
      <w:lvlText w:val="%7."/>
      <w:lvlJc w:val="left"/>
      <w:pPr>
        <w:ind w:left="5607" w:hanging="360"/>
      </w:pPr>
    </w:lvl>
    <w:lvl w:ilvl="7" w:tplc="040C0019" w:tentative="1">
      <w:start w:val="1"/>
      <w:numFmt w:val="lowerLetter"/>
      <w:lvlText w:val="%8."/>
      <w:lvlJc w:val="left"/>
      <w:pPr>
        <w:ind w:left="6327" w:hanging="360"/>
      </w:pPr>
    </w:lvl>
    <w:lvl w:ilvl="8" w:tplc="040C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49E216B4"/>
    <w:multiLevelType w:val="hybridMultilevel"/>
    <w:tmpl w:val="451220A0"/>
    <w:lvl w:ilvl="0" w:tplc="595EE214">
      <w:start w:val="1"/>
      <w:numFmt w:val="upperLetter"/>
      <w:pStyle w:val="Titre2"/>
      <w:lvlText w:val="%1."/>
      <w:lvlJc w:val="left"/>
      <w:pPr>
        <w:ind w:left="1060" w:hanging="360"/>
      </w:pPr>
    </w:lvl>
    <w:lvl w:ilvl="1" w:tplc="040C0019" w:tentative="1">
      <w:start w:val="1"/>
      <w:numFmt w:val="lowerLetter"/>
      <w:lvlText w:val="%2."/>
      <w:lvlJc w:val="left"/>
      <w:pPr>
        <w:ind w:left="1780" w:hanging="360"/>
      </w:pPr>
    </w:lvl>
    <w:lvl w:ilvl="2" w:tplc="040C001B" w:tentative="1">
      <w:start w:val="1"/>
      <w:numFmt w:val="lowerRoman"/>
      <w:lvlText w:val="%3."/>
      <w:lvlJc w:val="right"/>
      <w:pPr>
        <w:ind w:left="2500" w:hanging="180"/>
      </w:pPr>
    </w:lvl>
    <w:lvl w:ilvl="3" w:tplc="040C000F" w:tentative="1">
      <w:start w:val="1"/>
      <w:numFmt w:val="decimal"/>
      <w:lvlText w:val="%4."/>
      <w:lvlJc w:val="left"/>
      <w:pPr>
        <w:ind w:left="3220" w:hanging="360"/>
      </w:pPr>
    </w:lvl>
    <w:lvl w:ilvl="4" w:tplc="040C0019" w:tentative="1">
      <w:start w:val="1"/>
      <w:numFmt w:val="lowerLetter"/>
      <w:lvlText w:val="%5."/>
      <w:lvlJc w:val="left"/>
      <w:pPr>
        <w:ind w:left="3940" w:hanging="360"/>
      </w:pPr>
    </w:lvl>
    <w:lvl w:ilvl="5" w:tplc="040C001B" w:tentative="1">
      <w:start w:val="1"/>
      <w:numFmt w:val="lowerRoman"/>
      <w:lvlText w:val="%6."/>
      <w:lvlJc w:val="right"/>
      <w:pPr>
        <w:ind w:left="4660" w:hanging="180"/>
      </w:pPr>
    </w:lvl>
    <w:lvl w:ilvl="6" w:tplc="040C000F" w:tentative="1">
      <w:start w:val="1"/>
      <w:numFmt w:val="decimal"/>
      <w:lvlText w:val="%7."/>
      <w:lvlJc w:val="left"/>
      <w:pPr>
        <w:ind w:left="5380" w:hanging="360"/>
      </w:pPr>
    </w:lvl>
    <w:lvl w:ilvl="7" w:tplc="040C0019" w:tentative="1">
      <w:start w:val="1"/>
      <w:numFmt w:val="lowerLetter"/>
      <w:lvlText w:val="%8."/>
      <w:lvlJc w:val="left"/>
      <w:pPr>
        <w:ind w:left="6100" w:hanging="360"/>
      </w:pPr>
    </w:lvl>
    <w:lvl w:ilvl="8" w:tplc="040C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5" w15:restartNumberingAfterBreak="0">
    <w:nsid w:val="5EAC3405"/>
    <w:multiLevelType w:val="hybridMultilevel"/>
    <w:tmpl w:val="D6F28C1E"/>
    <w:lvl w:ilvl="0" w:tplc="6E509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45911" w:themeColor="accent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054539"/>
    <w:multiLevelType w:val="hybridMultilevel"/>
    <w:tmpl w:val="1F68306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393626"/>
    <w:multiLevelType w:val="hybridMultilevel"/>
    <w:tmpl w:val="238ACB60"/>
    <w:lvl w:ilvl="0" w:tplc="AFC6BA0C">
      <w:start w:val="1"/>
      <w:numFmt w:val="bullet"/>
      <w:pStyle w:val="Grandenumration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9293323">
    <w:abstractNumId w:val="6"/>
  </w:num>
  <w:num w:numId="2" w16cid:durableId="85735515">
    <w:abstractNumId w:val="3"/>
  </w:num>
  <w:num w:numId="3" w16cid:durableId="814687649">
    <w:abstractNumId w:val="2"/>
  </w:num>
  <w:num w:numId="4" w16cid:durableId="882056137">
    <w:abstractNumId w:val="4"/>
  </w:num>
  <w:num w:numId="5" w16cid:durableId="2067795382">
    <w:abstractNumId w:val="0"/>
  </w:num>
  <w:num w:numId="6" w16cid:durableId="341005761">
    <w:abstractNumId w:val="7"/>
  </w:num>
  <w:num w:numId="7" w16cid:durableId="119080190">
    <w:abstractNumId w:val="1"/>
  </w:num>
  <w:num w:numId="8" w16cid:durableId="21111958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84A"/>
    <w:rsid w:val="00073A98"/>
    <w:rsid w:val="00081863"/>
    <w:rsid w:val="000A0795"/>
    <w:rsid w:val="00210524"/>
    <w:rsid w:val="003144D4"/>
    <w:rsid w:val="003D0939"/>
    <w:rsid w:val="00425CE3"/>
    <w:rsid w:val="004326E3"/>
    <w:rsid w:val="004C14A4"/>
    <w:rsid w:val="005150FC"/>
    <w:rsid w:val="005B646F"/>
    <w:rsid w:val="006C1026"/>
    <w:rsid w:val="006D30C4"/>
    <w:rsid w:val="00725AC4"/>
    <w:rsid w:val="0079384A"/>
    <w:rsid w:val="008A5E16"/>
    <w:rsid w:val="00915A8C"/>
    <w:rsid w:val="00A17842"/>
    <w:rsid w:val="00A914A3"/>
    <w:rsid w:val="00AB4FFD"/>
    <w:rsid w:val="00AD0248"/>
    <w:rsid w:val="00B22722"/>
    <w:rsid w:val="00B51822"/>
    <w:rsid w:val="00B74EBE"/>
    <w:rsid w:val="00BB64C3"/>
    <w:rsid w:val="00C751AE"/>
    <w:rsid w:val="00CA3719"/>
    <w:rsid w:val="00CC7AE6"/>
    <w:rsid w:val="00CF5B44"/>
    <w:rsid w:val="00D0026E"/>
    <w:rsid w:val="00DD0743"/>
    <w:rsid w:val="00DF5B9F"/>
    <w:rsid w:val="00DF791D"/>
    <w:rsid w:val="00E53BA9"/>
    <w:rsid w:val="00E92B32"/>
    <w:rsid w:val="00ED05B4"/>
    <w:rsid w:val="00EF41A9"/>
    <w:rsid w:val="00F44733"/>
    <w:rsid w:val="00F45B1B"/>
    <w:rsid w:val="00FB4C11"/>
    <w:rsid w:val="00FC6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99A24C"/>
  <w15:chartTrackingRefBased/>
  <w15:docId w15:val="{511E9BFA-8516-4B43-A032-9FD76C9DA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0743"/>
    <w:pPr>
      <w:spacing w:after="0" w:line="240" w:lineRule="auto"/>
    </w:pPr>
    <w:rPr>
      <w:sz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E92B32"/>
    <w:pPr>
      <w:keepNext/>
      <w:keepLines/>
      <w:numPr>
        <w:numId w:val="3"/>
      </w:numPr>
      <w:spacing w:before="300" w:after="200"/>
      <w:ind w:left="357" w:hanging="357"/>
      <w:outlineLvl w:val="0"/>
    </w:pPr>
    <w:rPr>
      <w:rFonts w:ascii="Calibri" w:eastAsiaTheme="majorEastAsia" w:hAnsi="Calibri" w:cstheme="majorBidi"/>
      <w:b/>
      <w:caps/>
      <w:color w:val="627B39"/>
      <w:sz w:val="28"/>
      <w:szCs w:val="32"/>
      <w:u w:val="single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3D0939"/>
    <w:pPr>
      <w:keepNext/>
      <w:keepLines/>
      <w:numPr>
        <w:numId w:val="4"/>
      </w:numPr>
      <w:spacing w:before="120" w:after="120"/>
      <w:ind w:left="714" w:hanging="357"/>
      <w:outlineLvl w:val="1"/>
    </w:pPr>
    <w:rPr>
      <w:rFonts w:ascii="Calibri" w:eastAsiaTheme="majorEastAsia" w:hAnsi="Calibri" w:cstheme="majorBidi"/>
      <w:b/>
      <w:color w:val="92420C" w:themeColor="accent2" w:themeShade="BF"/>
      <w:sz w:val="24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3D0939"/>
    <w:pPr>
      <w:keepNext/>
      <w:keepLines/>
      <w:numPr>
        <w:numId w:val="5"/>
      </w:numPr>
      <w:spacing w:before="120" w:after="120"/>
      <w:ind w:left="1094" w:hanging="357"/>
      <w:outlineLvl w:val="2"/>
    </w:pPr>
    <w:rPr>
      <w:rFonts w:ascii="Calibri" w:eastAsiaTheme="majorEastAsia" w:hAnsi="Calibri" w:cstheme="majorBidi"/>
      <w:b/>
      <w:color w:val="94896C"/>
      <w:sz w:val="22"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6C1026"/>
    <w:pPr>
      <w:keepNext/>
      <w:keepLines/>
      <w:spacing w:before="120" w:after="120"/>
      <w:ind w:left="737"/>
      <w:outlineLvl w:val="3"/>
    </w:pPr>
    <w:rPr>
      <w:rFonts w:ascii="Calibri" w:eastAsiaTheme="majorEastAsia" w:hAnsi="Calibri" w:cstheme="majorBidi"/>
      <w:b/>
      <w:iCs/>
      <w:color w:val="C45911" w:themeColor="accent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D0743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E92B32"/>
    <w:rPr>
      <w:rFonts w:ascii="Calibri" w:eastAsiaTheme="majorEastAsia" w:hAnsi="Calibri" w:cstheme="majorBidi"/>
      <w:b/>
      <w:caps/>
      <w:color w:val="627B39"/>
      <w:sz w:val="28"/>
      <w:szCs w:val="32"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3D0939"/>
    <w:rPr>
      <w:rFonts w:ascii="Calibri" w:eastAsiaTheme="majorEastAsia" w:hAnsi="Calibri" w:cstheme="majorBidi"/>
      <w:b/>
      <w:color w:val="92420C" w:themeColor="accent2" w:themeShade="BF"/>
      <w:sz w:val="24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3D0939"/>
    <w:rPr>
      <w:rFonts w:ascii="Calibri" w:eastAsiaTheme="majorEastAsia" w:hAnsi="Calibri" w:cstheme="majorBidi"/>
      <w:b/>
      <w:color w:val="94896C"/>
      <w:szCs w:val="24"/>
    </w:rPr>
  </w:style>
  <w:style w:type="paragraph" w:customStyle="1" w:styleId="Grandenumration">
    <w:name w:val="Grande énumération"/>
    <w:basedOn w:val="Normal"/>
    <w:qFormat/>
    <w:rsid w:val="00DF5B9F"/>
    <w:pPr>
      <w:numPr>
        <w:numId w:val="6"/>
      </w:numPr>
      <w:spacing w:before="120"/>
      <w:ind w:left="714" w:hanging="357"/>
    </w:pPr>
    <w:rPr>
      <w:rFonts w:ascii="Calibri" w:hAnsi="Calibri"/>
    </w:rPr>
  </w:style>
  <w:style w:type="paragraph" w:customStyle="1" w:styleId="Petitenumration">
    <w:name w:val="Petite énumération"/>
    <w:basedOn w:val="Normal"/>
    <w:qFormat/>
    <w:rsid w:val="00DF5B9F"/>
    <w:pPr>
      <w:numPr>
        <w:numId w:val="7"/>
      </w:numPr>
    </w:pPr>
  </w:style>
  <w:style w:type="character" w:customStyle="1" w:styleId="Titre4Car">
    <w:name w:val="Titre 4 Car"/>
    <w:basedOn w:val="Policepardfaut"/>
    <w:link w:val="Titre4"/>
    <w:uiPriority w:val="9"/>
    <w:rsid w:val="006C1026"/>
    <w:rPr>
      <w:rFonts w:ascii="Calibri" w:eastAsiaTheme="majorEastAsia" w:hAnsi="Calibri" w:cstheme="majorBidi"/>
      <w:b/>
      <w:iCs/>
      <w:color w:val="C45911" w:themeColor="accent2"/>
      <w:sz w:val="20"/>
    </w:rPr>
  </w:style>
  <w:style w:type="paragraph" w:styleId="En-tte">
    <w:name w:val="header"/>
    <w:basedOn w:val="Normal"/>
    <w:link w:val="En-tteCar"/>
    <w:uiPriority w:val="99"/>
    <w:unhideWhenUsed/>
    <w:rsid w:val="006C102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C1026"/>
    <w:rPr>
      <w:sz w:val="20"/>
    </w:rPr>
  </w:style>
  <w:style w:type="paragraph" w:styleId="Pieddepage">
    <w:name w:val="footer"/>
    <w:basedOn w:val="Normal"/>
    <w:link w:val="PieddepageCar"/>
    <w:uiPriority w:val="99"/>
    <w:unhideWhenUsed/>
    <w:rsid w:val="006C102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C1026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dero\OneDrive\Documents\Mod&#232;les%20Office%20personnalis&#233;s\mod&#232;le%20mana.dotx" TargetMode="External"/></Relationships>
</file>

<file path=word/theme/theme1.xml><?xml version="1.0" encoding="utf-8"?>
<a:theme xmlns:a="http://schemas.openxmlformats.org/drawingml/2006/main" name="Thème Merca">
  <a:themeElements>
    <a:clrScheme name="Merca">
      <a:dk1>
        <a:srgbClr val="000000"/>
      </a:dk1>
      <a:lt1>
        <a:sysClr val="window" lastClr="FFFFFF"/>
      </a:lt1>
      <a:dk2>
        <a:srgbClr val="627B39"/>
      </a:dk2>
      <a:lt2>
        <a:srgbClr val="94896C"/>
      </a:lt2>
      <a:accent1>
        <a:srgbClr val="EC9C6C"/>
      </a:accent1>
      <a:accent2>
        <a:srgbClr val="C45911"/>
      </a:accent2>
      <a:accent3>
        <a:srgbClr val="865640"/>
      </a:accent3>
      <a:accent4>
        <a:srgbClr val="9B8357"/>
      </a:accent4>
      <a:accent5>
        <a:srgbClr val="D1CCC1"/>
      </a:accent5>
      <a:accent6>
        <a:srgbClr val="6D644F"/>
      </a:accent6>
      <a:hlink>
        <a:srgbClr val="627B39"/>
      </a:hlink>
      <a:folHlink>
        <a:srgbClr val="BD582C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modèle mana</Template>
  <TotalTime>140</TotalTime>
  <Pages>1</Pages>
  <Words>41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sdero</dc:creator>
  <cp:keywords/>
  <dc:description/>
  <cp:lastModifiedBy>sderouin35@yahoo.fr</cp:lastModifiedBy>
  <cp:revision>7</cp:revision>
  <cp:lastPrinted>2022-07-04T12:04:00Z</cp:lastPrinted>
  <dcterms:created xsi:type="dcterms:W3CDTF">2021-11-18T14:56:00Z</dcterms:created>
  <dcterms:modified xsi:type="dcterms:W3CDTF">2022-07-04T12:07:00Z</dcterms:modified>
</cp:coreProperties>
</file>