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BF4E1" w14:textId="5CB867AD" w:rsidR="00694DA0" w:rsidRDefault="00694DA0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MANAGEMENT</w:t>
      </w:r>
    </w:p>
    <w:p w14:paraId="76186B7C" w14:textId="3847DC52" w:rsidR="00CC7AE6" w:rsidRDefault="009A6BF0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APPLICATION</w:t>
      </w:r>
      <w:r w:rsidR="00694DA0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7E6BBC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1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 w:rsidR="00B32ED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21E06BDC" w14:textId="14A4EB81" w:rsidR="00000000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5043D" wp14:editId="54B0887A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FBFFB9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" strokeweight="6pt">
                <v:stroke joinstyle="miter"/>
                <w10:wrap anchorx="margin"/>
              </v:line>
            </w:pict>
          </mc:Fallback>
        </mc:AlternateContent>
      </w:r>
      <w:r w:rsidR="00B32ED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L’INTEGRATION DES NOUVELLES TECHNOLOGIES</w:t>
      </w:r>
    </w:p>
    <w:p w14:paraId="39969B7B" w14:textId="77777777" w:rsidR="00DD0743" w:rsidRDefault="00DD0743" w:rsidP="00EF41A9"/>
    <w:p w14:paraId="61D79F3D" w14:textId="05400E6E" w:rsidR="00CC7AE6" w:rsidRDefault="009A6BF0" w:rsidP="00CC7AE6">
      <w:pPr>
        <w:pStyle w:val="Titre1"/>
        <w:numPr>
          <w:ilvl w:val="0"/>
          <w:numId w:val="0"/>
        </w:numPr>
        <w:ind w:left="357" w:hanging="357"/>
      </w:pPr>
      <w:r>
        <w:t xml:space="preserve">APPLICATION </w:t>
      </w:r>
      <w:r w:rsidR="00CC7AE6">
        <w:t>1</w:t>
      </w:r>
      <w:r w:rsidR="007E6BBC">
        <w:t>a</w:t>
      </w:r>
      <w:r>
        <w:t> : ASCENCEURS KONE</w:t>
      </w:r>
    </w:p>
    <w:p w14:paraId="5C470DD2" w14:textId="77777777" w:rsidR="00CC7AE6" w:rsidRPr="00CC7AE6" w:rsidRDefault="00CC7AE6" w:rsidP="00CC7AE6"/>
    <w:p w14:paraId="2CEA261B" w14:textId="01FFF6CA" w:rsidR="00EF41A9" w:rsidRPr="00EF41A9" w:rsidRDefault="009A6BF0" w:rsidP="00EF41A9">
      <w:r>
        <w:rPr>
          <w:noProof/>
        </w:rPr>
        <w:drawing>
          <wp:inline distT="0" distB="0" distL="0" distR="0" wp14:anchorId="533E12B5" wp14:editId="69306E2F">
            <wp:extent cx="5756910" cy="228219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941B" w14:textId="77777777" w:rsidR="00DF5B9F" w:rsidRDefault="00DF5B9F" w:rsidP="003D0939"/>
    <w:p w14:paraId="69728F6C" w14:textId="269DB54A" w:rsidR="00DF5B9F" w:rsidRDefault="009A6BF0" w:rsidP="003D0939">
      <w:r>
        <w:t xml:space="preserve">Vidéo : lien </w:t>
      </w:r>
      <w:hyperlink r:id="rId8" w:history="1">
        <w:r>
          <w:rPr>
            <w:rStyle w:val="Lienhypertexte"/>
          </w:rPr>
          <w:t>https://www.youtube.com/watch?v=6g2cC2Wy8_U</w:t>
        </w:r>
      </w:hyperlink>
    </w:p>
    <w:p w14:paraId="0B40A42A" w14:textId="49E68F49" w:rsidR="009A6BF0" w:rsidRDefault="009A6BF0" w:rsidP="003D0939"/>
    <w:p w14:paraId="2D13CDEB" w14:textId="19B5136C" w:rsidR="009A6BF0" w:rsidRDefault="009A6BF0" w:rsidP="005435FC">
      <w:pPr>
        <w:pStyle w:val="Titre3"/>
        <w:numPr>
          <w:ilvl w:val="0"/>
          <w:numId w:val="0"/>
        </w:numPr>
        <w:ind w:left="737"/>
      </w:pPr>
      <w:r>
        <w:t>Travail à faire :</w:t>
      </w:r>
    </w:p>
    <w:p w14:paraId="52B6C404" w14:textId="488AA69E" w:rsidR="009A6BF0" w:rsidRDefault="009A6BF0" w:rsidP="009A6BF0"/>
    <w:p w14:paraId="0A26DB16" w14:textId="3748959A" w:rsidR="009A6BF0" w:rsidRDefault="00451CF8" w:rsidP="009A6BF0">
      <w:pPr>
        <w:pStyle w:val="Paragraphedeliste"/>
        <w:numPr>
          <w:ilvl w:val="0"/>
          <w:numId w:val="8"/>
        </w:numPr>
      </w:pPr>
      <w:r>
        <w:t>Rappelez ce qu’est l’intelligence artificielle</w:t>
      </w:r>
    </w:p>
    <w:p w14:paraId="76A00C62" w14:textId="6987D266" w:rsidR="00451CF8" w:rsidRDefault="00451CF8" w:rsidP="009A6BF0">
      <w:pPr>
        <w:pStyle w:val="Paragraphedeliste"/>
        <w:numPr>
          <w:ilvl w:val="0"/>
          <w:numId w:val="8"/>
        </w:numPr>
      </w:pPr>
      <w:r>
        <w:t>Expliquez le principe de la maintenance prédictive</w:t>
      </w:r>
    </w:p>
    <w:p w14:paraId="1A9F70B8" w14:textId="7D98301F" w:rsidR="00451CF8" w:rsidRDefault="00451CF8" w:rsidP="009A6BF0">
      <w:pPr>
        <w:pStyle w:val="Paragraphedeliste"/>
        <w:numPr>
          <w:ilvl w:val="0"/>
          <w:numId w:val="8"/>
        </w:numPr>
      </w:pPr>
      <w:r>
        <w:t>Identifiez les éléments sur lesquels reposent les services connectés de KONE.</w:t>
      </w:r>
    </w:p>
    <w:p w14:paraId="527B231A" w14:textId="19ED50F8" w:rsidR="00451CF8" w:rsidRDefault="00451CF8" w:rsidP="00451CF8"/>
    <w:p w14:paraId="0875608D" w14:textId="69172734" w:rsidR="00451CF8" w:rsidRDefault="00451CF8" w:rsidP="00451CF8"/>
    <w:sectPr w:rsidR="00451CF8" w:rsidSect="006C1026">
      <w:headerReference w:type="default" r:id="rId9"/>
      <w:footerReference w:type="default" r:id="rId10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3576C" w14:textId="77777777" w:rsidR="008B737A" w:rsidRDefault="008B737A" w:rsidP="006C1026">
      <w:r>
        <w:separator/>
      </w:r>
    </w:p>
  </w:endnote>
  <w:endnote w:type="continuationSeparator" w:id="0">
    <w:p w14:paraId="24978825" w14:textId="77777777" w:rsidR="008B737A" w:rsidRDefault="008B737A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103F7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D3E7C2" wp14:editId="526F0180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26AE74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4781E37C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5D00F432" w14:textId="12AC7885" w:rsidR="00FB4C11" w:rsidRPr="00CC7AE6" w:rsidRDefault="00451CF8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Application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7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66C83" w14:textId="77777777" w:rsidR="008B737A" w:rsidRDefault="008B737A" w:rsidP="006C1026">
      <w:r>
        <w:separator/>
      </w:r>
    </w:p>
  </w:footnote>
  <w:footnote w:type="continuationSeparator" w:id="0">
    <w:p w14:paraId="0D2E8E96" w14:textId="77777777" w:rsidR="008B737A" w:rsidRDefault="008B737A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68319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59402727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2pt;height:12pt" o:bullet="t">
        <v:imagedata r:id="rId1" o:title="mso3484"/>
      </v:shape>
    </w:pict>
  </w:numPicBullet>
  <w:numPicBullet w:numPicBulletId="1">
    <w:pict>
      <v:shape id="_x0000_i1079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3861BE5"/>
    <w:multiLevelType w:val="hybridMultilevel"/>
    <w:tmpl w:val="A350A8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D47AD"/>
    <w:multiLevelType w:val="hybridMultilevel"/>
    <w:tmpl w:val="874E44C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109217">
    <w:abstractNumId w:val="6"/>
  </w:num>
  <w:num w:numId="2" w16cid:durableId="1353075149">
    <w:abstractNumId w:val="3"/>
  </w:num>
  <w:num w:numId="3" w16cid:durableId="1263995905">
    <w:abstractNumId w:val="2"/>
  </w:num>
  <w:num w:numId="4" w16cid:durableId="1856651462">
    <w:abstractNumId w:val="5"/>
  </w:num>
  <w:num w:numId="5" w16cid:durableId="892430722">
    <w:abstractNumId w:val="0"/>
  </w:num>
  <w:num w:numId="6" w16cid:durableId="1024596136">
    <w:abstractNumId w:val="8"/>
  </w:num>
  <w:num w:numId="7" w16cid:durableId="1554849158">
    <w:abstractNumId w:val="1"/>
  </w:num>
  <w:num w:numId="8" w16cid:durableId="2012097546">
    <w:abstractNumId w:val="4"/>
  </w:num>
  <w:num w:numId="9" w16cid:durableId="15768140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D9"/>
    <w:rsid w:val="000A0795"/>
    <w:rsid w:val="003144D4"/>
    <w:rsid w:val="003D0939"/>
    <w:rsid w:val="00451CF8"/>
    <w:rsid w:val="004C14A4"/>
    <w:rsid w:val="00527504"/>
    <w:rsid w:val="005435FC"/>
    <w:rsid w:val="00587B52"/>
    <w:rsid w:val="00694DA0"/>
    <w:rsid w:val="006C1026"/>
    <w:rsid w:val="007E6BBC"/>
    <w:rsid w:val="008A5E16"/>
    <w:rsid w:val="008B737A"/>
    <w:rsid w:val="009A6BF0"/>
    <w:rsid w:val="00A166DF"/>
    <w:rsid w:val="00A17842"/>
    <w:rsid w:val="00A914A3"/>
    <w:rsid w:val="00AD0248"/>
    <w:rsid w:val="00B32ED9"/>
    <w:rsid w:val="00B33AF2"/>
    <w:rsid w:val="00B74EBE"/>
    <w:rsid w:val="00CC7AE6"/>
    <w:rsid w:val="00CE674A"/>
    <w:rsid w:val="00DD0743"/>
    <w:rsid w:val="00DF5B9F"/>
    <w:rsid w:val="00DF791D"/>
    <w:rsid w:val="00E92B32"/>
    <w:rsid w:val="00EF41A9"/>
    <w:rsid w:val="00F44733"/>
    <w:rsid w:val="00F75B35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208A9"/>
  <w15:chartTrackingRefBased/>
  <w15:docId w15:val="{E1F15327-FB7E-4338-AF55-37382C50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character" w:styleId="Lienhypertexte">
    <w:name w:val="Hyperlink"/>
    <w:basedOn w:val="Policepardfaut"/>
    <w:uiPriority w:val="99"/>
    <w:semiHidden/>
    <w:unhideWhenUsed/>
    <w:rsid w:val="009A6BF0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F75B35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694DA0"/>
    <w:rPr>
      <w:color w:val="BD582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g2cC2Wy8_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3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2</cp:revision>
  <dcterms:created xsi:type="dcterms:W3CDTF">2024-11-11T15:04:00Z</dcterms:created>
  <dcterms:modified xsi:type="dcterms:W3CDTF">2024-11-11T15:04:00Z</dcterms:modified>
</cp:coreProperties>
</file>