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66998F" w14:textId="145F1106" w:rsidR="00CC7AE6" w:rsidRDefault="00425CE3" w:rsidP="00CC7AE6">
      <w:pPr>
        <w:spacing w:before="100" w:beforeAutospacing="1"/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SYNTHESE SCHEMA</w:t>
      </w:r>
      <w:r w:rsid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DD0743" w:rsidRP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CHAPITRE </w:t>
      </w:r>
      <w:r w:rsidR="00665049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1</w:t>
      </w:r>
      <w:r w:rsidR="009371B3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3 </w:t>
      </w:r>
      <w:r w:rsidR="00DD0743" w:rsidRP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:</w:t>
      </w:r>
      <w:r w:rsid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</w:p>
    <w:p w14:paraId="391DF2F8" w14:textId="11EFE071" w:rsidR="00000000" w:rsidRPr="005150FC" w:rsidRDefault="00665049" w:rsidP="00CC7AE6">
      <w:pP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LES TRANSFORMATIONS NUMERIQUES DANS LES RELATIONS AVEC LES CLIENTS ET LES USAGERS</w:t>
      </w:r>
    </w:p>
    <w:p w14:paraId="4CFEDCC6" w14:textId="2B2A5447" w:rsidR="00DD0743" w:rsidRPr="005150FC" w:rsidRDefault="00665049" w:rsidP="00EF41A9">
      <w:r w:rsidRPr="005150FC">
        <w:rPr>
          <w:rFonts w:cstheme="minorHAnsi"/>
          <w:b/>
          <w:bCs/>
          <w:noProof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C0C39F" wp14:editId="603A6553">
                <wp:simplePos x="0" y="0"/>
                <wp:positionH relativeFrom="margin">
                  <wp:posOffset>-188595</wp:posOffset>
                </wp:positionH>
                <wp:positionV relativeFrom="paragraph">
                  <wp:posOffset>43180</wp:posOffset>
                </wp:positionV>
                <wp:extent cx="6223000" cy="15240"/>
                <wp:effectExtent l="19050" t="38100" r="44450" b="41910"/>
                <wp:wrapNone/>
                <wp:docPr id="8" name="Connecteur droi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3000" cy="1524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gradFill>
                            <a:gsLst>
                              <a:gs pos="41600">
                                <a:schemeClr val="accent2"/>
                              </a:gs>
                              <a:gs pos="0">
                                <a:schemeClr val="accent2">
                                  <a:lumMod val="50000"/>
                                </a:schemeClr>
                              </a:gs>
                              <a:gs pos="100000">
                                <a:srgbClr val="E1D7BD"/>
                              </a:gs>
                            </a:gsLst>
                            <a:lin ang="5400000" scaled="1"/>
                          </a:gra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7A49C7" id="Connecteur droit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4.85pt,3.4pt" to="475.1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" strokeweight="6pt">
                <v:stroke joinstyle="miter"/>
                <w10:wrap anchorx="margin"/>
              </v:line>
            </w:pict>
          </mc:Fallback>
        </mc:AlternateContent>
      </w:r>
    </w:p>
    <w:p w14:paraId="6868791C" w14:textId="3A70EF45" w:rsidR="00CC7AE6" w:rsidRDefault="009F1E86" w:rsidP="00495AA6">
      <w:pPr>
        <w:pStyle w:val="Titre1"/>
        <w:spacing w:before="120"/>
      </w:pPr>
      <w:r>
        <w:t>LA DIGITALISATION POUR MIEUX CONNAITRE LE CONSOMMATEUR</w:t>
      </w:r>
    </w:p>
    <w:p w14:paraId="770036C7" w14:textId="2A793384" w:rsidR="009F1E86" w:rsidRDefault="009F1E86" w:rsidP="009F1E86">
      <w:pPr>
        <w:pStyle w:val="Titre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64EFD37D" wp14:editId="12B8B0AD">
                <wp:simplePos x="0" y="0"/>
                <wp:positionH relativeFrom="column">
                  <wp:posOffset>4991100</wp:posOffset>
                </wp:positionH>
                <wp:positionV relativeFrom="paragraph">
                  <wp:posOffset>245745</wp:posOffset>
                </wp:positionV>
                <wp:extent cx="1041400" cy="450850"/>
                <wp:effectExtent l="0" t="0" r="25400" b="25400"/>
                <wp:wrapNone/>
                <wp:docPr id="73065096" name="Zone de text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1400" cy="450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7E8A9A" w14:textId="19C655AD" w:rsidR="009F1E86" w:rsidRDefault="009F1E86" w:rsidP="009F1E86">
                            <w:pPr>
                              <w:jc w:val="center"/>
                            </w:pPr>
                            <w:r>
                              <w:t>Objets connectés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EFD37D" id="_x0000_t202" coordsize="21600,21600" o:spt="202" path="m,l,21600r21600,l21600,xe">
                <v:stroke joinstyle="miter"/>
                <v:path gradientshapeok="t" o:connecttype="rect"/>
              </v:shapetype>
              <v:shape id="Zone de texte 63" o:spid="_x0000_s1026" type="#_x0000_t202" style="position:absolute;left:0;text-align:left;margin-left:393pt;margin-top:19.35pt;width:82pt;height:35.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" fillcolor="window" strokeweight=".5pt">
                <v:textbox>
                  <w:txbxContent>
                    <w:p w14:paraId="497E8A9A" w14:textId="19C655AD" w:rsidR="009F1E86" w:rsidRDefault="009F1E86" w:rsidP="009F1E86">
                      <w:pPr>
                        <w:jc w:val="center"/>
                      </w:pPr>
                      <w:r>
                        <w:t>Objets connectés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640E5EEA" wp14:editId="507CCF50">
                <wp:simplePos x="0" y="0"/>
                <wp:positionH relativeFrom="column">
                  <wp:posOffset>3733800</wp:posOffset>
                </wp:positionH>
                <wp:positionV relativeFrom="paragraph">
                  <wp:posOffset>245745</wp:posOffset>
                </wp:positionV>
                <wp:extent cx="1041400" cy="450850"/>
                <wp:effectExtent l="0" t="0" r="25400" b="25400"/>
                <wp:wrapNone/>
                <wp:docPr id="1314056253" name="Zone de text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1400" cy="450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69BB36" w14:textId="02DA231E" w:rsidR="009F1E86" w:rsidRDefault="009F1E86" w:rsidP="009F1E86">
                            <w:pPr>
                              <w:spacing w:before="120"/>
                              <w:jc w:val="center"/>
                            </w:pPr>
                            <w:r>
                              <w:t>Newsletters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E5EEA" id="_x0000_s1027" type="#_x0000_t202" style="position:absolute;left:0;text-align:left;margin-left:294pt;margin-top:19.35pt;width:82pt;height:35.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" fillcolor="window" strokeweight=".5pt">
                <v:textbox>
                  <w:txbxContent>
                    <w:p w14:paraId="7869BB36" w14:textId="02DA231E" w:rsidR="009F1E86" w:rsidRDefault="009F1E86" w:rsidP="009F1E86">
                      <w:pPr>
                        <w:spacing w:before="120"/>
                        <w:jc w:val="center"/>
                      </w:pPr>
                      <w:r>
                        <w:t>Newsletters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425FF12" wp14:editId="32048ECA">
                <wp:simplePos x="0" y="0"/>
                <wp:positionH relativeFrom="column">
                  <wp:posOffset>2482850</wp:posOffset>
                </wp:positionH>
                <wp:positionV relativeFrom="paragraph">
                  <wp:posOffset>245745</wp:posOffset>
                </wp:positionV>
                <wp:extent cx="1041400" cy="450850"/>
                <wp:effectExtent l="0" t="0" r="25400" b="25400"/>
                <wp:wrapNone/>
                <wp:docPr id="1115508896" name="Zone de text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1400" cy="450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5A91B2" w14:textId="2349096C" w:rsidR="009F1E86" w:rsidRDefault="009F1E86" w:rsidP="009F1E86">
                            <w:pPr>
                              <w:jc w:val="center"/>
                            </w:pPr>
                            <w:r>
                              <w:t>Retours des clients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5FF12" id="_x0000_s1028" type="#_x0000_t202" style="position:absolute;left:0;text-align:left;margin-left:195.5pt;margin-top:19.35pt;width:82pt;height:35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" fillcolor="white [3201]" strokeweight=".5pt">
                <v:textbox>
                  <w:txbxContent>
                    <w:p w14:paraId="095A91B2" w14:textId="2349096C" w:rsidR="009F1E86" w:rsidRDefault="009F1E86" w:rsidP="009F1E86">
                      <w:pPr>
                        <w:jc w:val="center"/>
                      </w:pPr>
                      <w:r>
                        <w:t>Retours des clients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5A871B76" wp14:editId="4F922BF2">
                <wp:simplePos x="0" y="0"/>
                <wp:positionH relativeFrom="column">
                  <wp:posOffset>1228725</wp:posOffset>
                </wp:positionH>
                <wp:positionV relativeFrom="paragraph">
                  <wp:posOffset>243205</wp:posOffset>
                </wp:positionV>
                <wp:extent cx="1041400" cy="450850"/>
                <wp:effectExtent l="0" t="0" r="25400" b="25400"/>
                <wp:wrapNone/>
                <wp:docPr id="1406317757" name="Zone de text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1400" cy="450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62CC7A" w14:textId="5228D640" w:rsidR="009F1E86" w:rsidRDefault="009F1E86" w:rsidP="009F1E86">
                            <w:pPr>
                              <w:jc w:val="center"/>
                            </w:pPr>
                            <w:r>
                              <w:t>Achats effectués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71B76" id="_x0000_s1029" type="#_x0000_t202" style="position:absolute;left:0;text-align:left;margin-left:96.75pt;margin-top:19.15pt;width:82pt;height:35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" fillcolor="window" strokeweight=".5pt">
                <v:textbox>
                  <w:txbxContent>
                    <w:p w14:paraId="2962CC7A" w14:textId="5228D640" w:rsidR="009F1E86" w:rsidRDefault="009F1E86" w:rsidP="009F1E86">
                      <w:pPr>
                        <w:jc w:val="center"/>
                      </w:pPr>
                      <w:r>
                        <w:t>Achats effectués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DFD433E" wp14:editId="09A96B7F">
                <wp:simplePos x="0" y="0"/>
                <wp:positionH relativeFrom="column">
                  <wp:posOffset>1905</wp:posOffset>
                </wp:positionH>
                <wp:positionV relativeFrom="paragraph">
                  <wp:posOffset>245745</wp:posOffset>
                </wp:positionV>
                <wp:extent cx="1041400" cy="450850"/>
                <wp:effectExtent l="0" t="0" r="25400" b="25400"/>
                <wp:wrapNone/>
                <wp:docPr id="2025561540" name="Zone de text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1400" cy="450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4842CB" w14:textId="2E1BF6AC" w:rsidR="009F1E86" w:rsidRDefault="009F1E86">
                            <w:r>
                              <w:t>Cookies liés à la navigation web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FD433E" id="_x0000_s1030" type="#_x0000_t202" style="position:absolute;left:0;text-align:left;margin-left:.15pt;margin-top:19.35pt;width:82pt;height:35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" fillcolor="white [3201]" strokeweight=".5pt">
                <v:textbox>
                  <w:txbxContent>
                    <w:p w14:paraId="5C4842CB" w14:textId="2E1BF6AC" w:rsidR="009F1E86" w:rsidRDefault="009F1E86">
                      <w:r>
                        <w:t>Cookies liés à la navigation web</w:t>
                      </w:r>
                    </w:p>
                  </w:txbxContent>
                </v:textbox>
              </v:shape>
            </w:pict>
          </mc:Fallback>
        </mc:AlternateContent>
      </w:r>
      <w:r>
        <w:t>L’accès aux données personnelles</w:t>
      </w:r>
    </w:p>
    <w:p w14:paraId="36C2BFCC" w14:textId="776D0B5F" w:rsidR="009F1E86" w:rsidRDefault="009F1E86" w:rsidP="009F1E86"/>
    <w:p w14:paraId="0A527757" w14:textId="7C1E1E31" w:rsidR="009F1E86" w:rsidRDefault="009F1E86" w:rsidP="009F1E86"/>
    <w:p w14:paraId="08DEA8A7" w14:textId="3ACC5481" w:rsidR="009F1E86" w:rsidRPr="009F1E86" w:rsidRDefault="009F1E86" w:rsidP="009F1E86"/>
    <w:p w14:paraId="670A43EB" w14:textId="56740671" w:rsidR="00495AA6" w:rsidRDefault="009F1E86" w:rsidP="00495AA6">
      <w:pPr>
        <w:pStyle w:val="Titre2"/>
        <w:ind w:left="714" w:hanging="357"/>
      </w:pPr>
      <w:r>
        <w:t>Comprendre le comportement du consommateur</w:t>
      </w:r>
    </w:p>
    <w:p w14:paraId="679B43FA" w14:textId="3C280A5F" w:rsidR="004326E3" w:rsidRDefault="009F1E86" w:rsidP="00CC7AE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BF0614" wp14:editId="2D688B0A">
                <wp:simplePos x="0" y="0"/>
                <wp:positionH relativeFrom="margin">
                  <wp:posOffset>-321945</wp:posOffset>
                </wp:positionH>
                <wp:positionV relativeFrom="paragraph">
                  <wp:posOffset>88265</wp:posOffset>
                </wp:positionV>
                <wp:extent cx="1228725" cy="323850"/>
                <wp:effectExtent l="0" t="0" r="28575" b="1905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5ED329" w14:textId="39E54633" w:rsidR="00FC60F9" w:rsidRDefault="00665049" w:rsidP="00FC60F9">
                            <w:pPr>
                              <w:jc w:val="center"/>
                            </w:pPr>
                            <w:r>
                              <w:t>Besoins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BF0614" id="Zone de texte 1" o:spid="_x0000_s1031" type="#_x0000_t202" style="position:absolute;margin-left:-25.35pt;margin-top:6.95pt;width:96.7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" fillcolor="white [3201]" strokeweight=".5pt">
                <v:textbox>
                  <w:txbxContent>
                    <w:p w14:paraId="185ED329" w14:textId="39E54633" w:rsidR="00FC60F9" w:rsidRDefault="00665049" w:rsidP="00FC60F9">
                      <w:pPr>
                        <w:jc w:val="center"/>
                      </w:pPr>
                      <w:r>
                        <w:t>Besoins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45AC5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F69045F" wp14:editId="3AA3BD92">
                <wp:simplePos x="0" y="0"/>
                <wp:positionH relativeFrom="margin">
                  <wp:posOffset>5253355</wp:posOffset>
                </wp:positionH>
                <wp:positionV relativeFrom="paragraph">
                  <wp:posOffset>90805</wp:posOffset>
                </wp:positionV>
                <wp:extent cx="1200150" cy="304800"/>
                <wp:effectExtent l="0" t="0" r="19050" b="19050"/>
                <wp:wrapNone/>
                <wp:docPr id="26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695235" w14:textId="50EA0EB3" w:rsidR="00665049" w:rsidRDefault="00665049" w:rsidP="00665049">
                            <w:pPr>
                              <w:jc w:val="center"/>
                            </w:pPr>
                            <w:r>
                              <w:t>Att</w:t>
                            </w:r>
                            <w:r w:rsidR="00495AA6">
                              <w:t>entes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9045F" id="Zone de texte 26" o:spid="_x0000_s1032" type="#_x0000_t202" style="position:absolute;margin-left:413.65pt;margin-top:7.15pt;width:94.5pt;height:24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" fillcolor="window" strokeweight=".5pt">
                <v:textbox>
                  <w:txbxContent>
                    <w:p w14:paraId="49695235" w14:textId="50EA0EB3" w:rsidR="00665049" w:rsidRDefault="00665049" w:rsidP="00665049">
                      <w:pPr>
                        <w:jc w:val="center"/>
                      </w:pPr>
                      <w:r>
                        <w:t>Att</w:t>
                      </w:r>
                      <w:r w:rsidR="00495AA6">
                        <w:t>entes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45AC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D772BF" wp14:editId="60E314BB">
                <wp:simplePos x="0" y="0"/>
                <wp:positionH relativeFrom="margin">
                  <wp:posOffset>3891280</wp:posOffset>
                </wp:positionH>
                <wp:positionV relativeFrom="paragraph">
                  <wp:posOffset>90805</wp:posOffset>
                </wp:positionV>
                <wp:extent cx="1200150" cy="285750"/>
                <wp:effectExtent l="0" t="0" r="19050" b="1905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F5605C" w14:textId="47B33DC1" w:rsidR="00FC60F9" w:rsidRDefault="00665049" w:rsidP="00FC60F9">
                            <w:pPr>
                              <w:jc w:val="center"/>
                            </w:pPr>
                            <w:r>
                              <w:t>Attitudes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772BF" id="Zone de texte 5" o:spid="_x0000_s1033" type="#_x0000_t202" style="position:absolute;margin-left:306.4pt;margin-top:7.15pt;width:94.5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" fillcolor="window" strokeweight=".5pt">
                <v:textbox>
                  <w:txbxContent>
                    <w:p w14:paraId="0FF5605C" w14:textId="47B33DC1" w:rsidR="00FC60F9" w:rsidRDefault="00665049" w:rsidP="00FC60F9">
                      <w:pPr>
                        <w:jc w:val="center"/>
                      </w:pPr>
                      <w:r>
                        <w:t>Attitudes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45AC5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46BB7D" wp14:editId="7DD07738">
                <wp:simplePos x="0" y="0"/>
                <wp:positionH relativeFrom="margin">
                  <wp:align>center</wp:align>
                </wp:positionH>
                <wp:positionV relativeFrom="paragraph">
                  <wp:posOffset>100330</wp:posOffset>
                </wp:positionV>
                <wp:extent cx="1219200" cy="285750"/>
                <wp:effectExtent l="0" t="0" r="19050" b="1905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A0471E" w14:textId="2A647DEC" w:rsidR="005150FC" w:rsidRDefault="00665049" w:rsidP="00FC60F9">
                            <w:pPr>
                              <w:jc w:val="center"/>
                            </w:pPr>
                            <w:r>
                              <w:t xml:space="preserve">Freins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6BB7D" id="Zone de texte 4" o:spid="_x0000_s1034" type="#_x0000_t202" style="position:absolute;margin-left:0;margin-top:7.9pt;width:96pt;height:22.5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" fillcolor="window" strokeweight=".5pt">
                <v:textbox>
                  <w:txbxContent>
                    <w:p w14:paraId="18A0471E" w14:textId="2A647DEC" w:rsidR="005150FC" w:rsidRDefault="00665049" w:rsidP="00FC60F9">
                      <w:pPr>
                        <w:jc w:val="center"/>
                      </w:pPr>
                      <w:r>
                        <w:t xml:space="preserve">Freins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45AC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EEC3D8" wp14:editId="1EB3B8AE">
                <wp:simplePos x="0" y="0"/>
                <wp:positionH relativeFrom="column">
                  <wp:posOffset>1043305</wp:posOffset>
                </wp:positionH>
                <wp:positionV relativeFrom="paragraph">
                  <wp:posOffset>90805</wp:posOffset>
                </wp:positionV>
                <wp:extent cx="1228725" cy="304800"/>
                <wp:effectExtent l="0" t="0" r="28575" b="1905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4CAC40" w14:textId="4F63C709" w:rsidR="005150FC" w:rsidRDefault="00665049" w:rsidP="00FC60F9">
                            <w:pPr>
                              <w:jc w:val="center"/>
                            </w:pPr>
                            <w:r>
                              <w:t>Motivations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EEC3D8" id="Zone de texte 3" o:spid="_x0000_s1035" type="#_x0000_t202" style="position:absolute;margin-left:82.15pt;margin-top:7.15pt;width:96.75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" fillcolor="window" strokeweight=".5pt">
                <v:textbox>
                  <w:txbxContent>
                    <w:p w14:paraId="424CAC40" w14:textId="4F63C709" w:rsidR="005150FC" w:rsidRDefault="00665049" w:rsidP="00FC60F9">
                      <w:pPr>
                        <w:jc w:val="center"/>
                      </w:pPr>
                      <w:r>
                        <w:t>Motivations</w:t>
                      </w:r>
                    </w:p>
                  </w:txbxContent>
                </v:textbox>
              </v:shape>
            </w:pict>
          </mc:Fallback>
        </mc:AlternateContent>
      </w:r>
    </w:p>
    <w:p w14:paraId="6C4F7D2F" w14:textId="488DF7F5" w:rsidR="004326E3" w:rsidRDefault="00C45AC5" w:rsidP="00CC7AE6"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D6E1749" wp14:editId="68E19DCF">
                <wp:simplePos x="0" y="0"/>
                <wp:positionH relativeFrom="margin">
                  <wp:align>center</wp:align>
                </wp:positionH>
                <wp:positionV relativeFrom="paragraph">
                  <wp:posOffset>148590</wp:posOffset>
                </wp:positionV>
                <wp:extent cx="6350" cy="190500"/>
                <wp:effectExtent l="76200" t="0" r="69850" b="57150"/>
                <wp:wrapNone/>
                <wp:docPr id="32" name="Connecteur droit avec flèch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1905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AF9D1F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32" o:spid="_x0000_s1026" type="#_x0000_t32" style="position:absolute;margin-left:0;margin-top:11.7pt;width:.5pt;height:15pt;z-index:2517114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">
                <v:stroke endarrow="block"/>
                <w10:wrap anchorx="margin"/>
              </v:shape>
            </w:pict>
          </mc:Fallback>
        </mc:AlternateContent>
      </w:r>
    </w:p>
    <w:p w14:paraId="690DED9A" w14:textId="40D07490" w:rsidR="009F1E86" w:rsidRDefault="009F1E86" w:rsidP="00CC7AE6"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7BA97A4" wp14:editId="3F247DBF">
                <wp:simplePos x="0" y="0"/>
                <wp:positionH relativeFrom="margin">
                  <wp:posOffset>5883275</wp:posOffset>
                </wp:positionH>
                <wp:positionV relativeFrom="paragraph">
                  <wp:posOffset>43180</wp:posOffset>
                </wp:positionV>
                <wp:extent cx="6350" cy="190500"/>
                <wp:effectExtent l="76200" t="0" r="69850" b="57150"/>
                <wp:wrapNone/>
                <wp:docPr id="72" name="Connecteur droit avec flèch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1905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CE303B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72" o:spid="_x0000_s1026" type="#_x0000_t32" style="position:absolute;margin-left:463.25pt;margin-top:3.4pt;width:.5pt;height:15pt;z-index:251797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">
                <v:stroke endarrow="block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5ECC355" wp14:editId="388FF970">
                <wp:simplePos x="0" y="0"/>
                <wp:positionH relativeFrom="column">
                  <wp:posOffset>4427855</wp:posOffset>
                </wp:positionH>
                <wp:positionV relativeFrom="paragraph">
                  <wp:posOffset>6985</wp:posOffset>
                </wp:positionV>
                <wp:extent cx="6350" cy="190500"/>
                <wp:effectExtent l="76200" t="0" r="69850" b="57150"/>
                <wp:wrapNone/>
                <wp:docPr id="35" name="Connecteur droit avec flèch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1905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A24B07" id="Connecteur droit avec flèche 35" o:spid="_x0000_s1026" type="#_x0000_t32" style="position:absolute;margin-left:348.65pt;margin-top:.55pt;width:.5pt;height:1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3B18593" wp14:editId="16F0E011">
                <wp:simplePos x="0" y="0"/>
                <wp:positionH relativeFrom="column">
                  <wp:posOffset>1640205</wp:posOffset>
                </wp:positionH>
                <wp:positionV relativeFrom="paragraph">
                  <wp:posOffset>80010</wp:posOffset>
                </wp:positionV>
                <wp:extent cx="6350" cy="190500"/>
                <wp:effectExtent l="76200" t="0" r="69850" b="57150"/>
                <wp:wrapNone/>
                <wp:docPr id="29" name="Connecteur droit avec flèch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1905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6AB445" id="Connecteur droit avec flèche 29" o:spid="_x0000_s1026" type="#_x0000_t32" style="position:absolute;margin-left:129.15pt;margin-top:6.3pt;width:.5pt;height:1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50CE2DD" wp14:editId="5BC855E2">
                <wp:simplePos x="0" y="0"/>
                <wp:positionH relativeFrom="margin">
                  <wp:posOffset>196850</wp:posOffset>
                </wp:positionH>
                <wp:positionV relativeFrom="paragraph">
                  <wp:posOffset>6350</wp:posOffset>
                </wp:positionV>
                <wp:extent cx="6350" cy="190500"/>
                <wp:effectExtent l="76200" t="0" r="69850" b="57150"/>
                <wp:wrapNone/>
                <wp:docPr id="71" name="Connecteur droit avec flèch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1905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E3831E" id="Connecteur droit avec flèche 71" o:spid="_x0000_s1026" type="#_x0000_t32" style="position:absolute;margin-left:15.5pt;margin-top:.5pt;width:.5pt;height:15pt;z-index:251795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">
                <v:stroke endarrow="block"/>
                <w10:wrap anchorx="margin"/>
              </v:shape>
            </w:pict>
          </mc:Fallback>
        </mc:AlternateContent>
      </w:r>
    </w:p>
    <w:p w14:paraId="66C93699" w14:textId="593D748F" w:rsidR="009F1E86" w:rsidRDefault="009F1E86" w:rsidP="00CC7AE6"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864B6ED" wp14:editId="33F34E30">
                <wp:simplePos x="0" y="0"/>
                <wp:positionH relativeFrom="column">
                  <wp:posOffset>5276850</wp:posOffset>
                </wp:positionH>
                <wp:positionV relativeFrom="paragraph">
                  <wp:posOffset>88900</wp:posOffset>
                </wp:positionV>
                <wp:extent cx="1181100" cy="889000"/>
                <wp:effectExtent l="0" t="0" r="19050" b="25400"/>
                <wp:wrapNone/>
                <wp:docPr id="30" name="Zone de text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889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70B64A" w14:textId="694C25A1" w:rsidR="00495AA6" w:rsidRDefault="00495AA6" w:rsidP="00495AA6">
                            <w:pPr>
                              <w:spacing w:before="120"/>
                              <w:jc w:val="center"/>
                            </w:pPr>
                            <w:r>
                              <w:t>Ce qu’on attend du produit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4B6ED" id="Zone de texte 30" o:spid="_x0000_s1036" type="#_x0000_t202" style="position:absolute;margin-left:415.5pt;margin-top:7pt;width:93pt;height:70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" fillcolor="window" strokeweight=".5pt">
                <v:textbox>
                  <w:txbxContent>
                    <w:p w14:paraId="3870B64A" w14:textId="694C25A1" w:rsidR="00495AA6" w:rsidRDefault="00495AA6" w:rsidP="00495AA6">
                      <w:pPr>
                        <w:spacing w:before="120"/>
                        <w:jc w:val="center"/>
                      </w:pPr>
                      <w:r>
                        <w:t>Ce qu’on attend du produit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D90E56" wp14:editId="2BC6EB4E">
                <wp:simplePos x="0" y="0"/>
                <wp:positionH relativeFrom="column">
                  <wp:posOffset>3929380</wp:posOffset>
                </wp:positionH>
                <wp:positionV relativeFrom="paragraph">
                  <wp:posOffset>83185</wp:posOffset>
                </wp:positionV>
                <wp:extent cx="1181100" cy="889000"/>
                <wp:effectExtent l="0" t="0" r="19050" b="2540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889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4BB028" w14:textId="4F853B63" w:rsidR="004326E3" w:rsidRDefault="00665049" w:rsidP="00495AA6">
                            <w:pPr>
                              <w:spacing w:before="120"/>
                              <w:jc w:val="center"/>
                            </w:pPr>
                            <w:r>
                              <w:t>Cogniti</w:t>
                            </w:r>
                            <w:r w:rsidR="00495AA6">
                              <w:t>ve</w:t>
                            </w:r>
                          </w:p>
                          <w:p w14:paraId="5BC7DAB8" w14:textId="4F74F32E" w:rsidR="00665049" w:rsidRDefault="00665049" w:rsidP="00495AA6">
                            <w:pPr>
                              <w:spacing w:before="120"/>
                              <w:jc w:val="center"/>
                            </w:pPr>
                            <w:r>
                              <w:t>Affecti</w:t>
                            </w:r>
                            <w:r w:rsidR="00495AA6">
                              <w:t>ve</w:t>
                            </w:r>
                          </w:p>
                          <w:p w14:paraId="2F551837" w14:textId="7D39875A" w:rsidR="00665049" w:rsidRDefault="00665049" w:rsidP="00495AA6">
                            <w:pPr>
                              <w:spacing w:before="120"/>
                              <w:jc w:val="center"/>
                            </w:pPr>
                            <w:r>
                              <w:t>Conati</w:t>
                            </w:r>
                            <w:r w:rsidR="00495AA6">
                              <w:t>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90E56" id="Zone de texte 10" o:spid="_x0000_s1037" type="#_x0000_t202" style="position:absolute;margin-left:309.4pt;margin-top:6.55pt;width:93pt;height:7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" fillcolor="window" strokeweight=".5pt">
                <v:textbox>
                  <w:txbxContent>
                    <w:p w14:paraId="4A4BB028" w14:textId="4F853B63" w:rsidR="004326E3" w:rsidRDefault="00665049" w:rsidP="00495AA6">
                      <w:pPr>
                        <w:spacing w:before="120"/>
                        <w:jc w:val="center"/>
                      </w:pPr>
                      <w:r>
                        <w:t>Cogniti</w:t>
                      </w:r>
                      <w:r w:rsidR="00495AA6">
                        <w:t>ve</w:t>
                      </w:r>
                    </w:p>
                    <w:p w14:paraId="5BC7DAB8" w14:textId="4F74F32E" w:rsidR="00665049" w:rsidRDefault="00665049" w:rsidP="00495AA6">
                      <w:pPr>
                        <w:spacing w:before="120"/>
                        <w:jc w:val="center"/>
                      </w:pPr>
                      <w:r>
                        <w:t>Affecti</w:t>
                      </w:r>
                      <w:r w:rsidR="00495AA6">
                        <w:t>ve</w:t>
                      </w:r>
                    </w:p>
                    <w:p w14:paraId="2F551837" w14:textId="7D39875A" w:rsidR="00665049" w:rsidRDefault="00665049" w:rsidP="00495AA6">
                      <w:pPr>
                        <w:spacing w:before="120"/>
                        <w:jc w:val="center"/>
                      </w:pPr>
                      <w:r>
                        <w:t>Conati</w:t>
                      </w:r>
                      <w:r w:rsidR="00495AA6">
                        <w:t>ve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7B287E" wp14:editId="29F87881">
                <wp:simplePos x="0" y="0"/>
                <wp:positionH relativeFrom="margin">
                  <wp:posOffset>2444750</wp:posOffset>
                </wp:positionH>
                <wp:positionV relativeFrom="paragraph">
                  <wp:posOffset>95885</wp:posOffset>
                </wp:positionV>
                <wp:extent cx="1219200" cy="882650"/>
                <wp:effectExtent l="0" t="0" r="19050" b="1270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882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E8B92B" w14:textId="2EB620D7" w:rsidR="00081863" w:rsidRDefault="00665049" w:rsidP="00CF5B44">
                            <w:pPr>
                              <w:spacing w:before="120"/>
                              <w:jc w:val="center"/>
                            </w:pPr>
                            <w:r>
                              <w:t>Peurs</w:t>
                            </w:r>
                          </w:p>
                          <w:p w14:paraId="1C169314" w14:textId="34F33B18" w:rsidR="00665049" w:rsidRDefault="00665049" w:rsidP="00CF5B44">
                            <w:pPr>
                              <w:spacing w:before="120"/>
                              <w:jc w:val="center"/>
                            </w:pPr>
                            <w:r>
                              <w:t>Inhibitions</w:t>
                            </w:r>
                          </w:p>
                          <w:p w14:paraId="722ECAB4" w14:textId="3C106690" w:rsidR="00665049" w:rsidRDefault="00665049" w:rsidP="00CF5B44">
                            <w:pPr>
                              <w:spacing w:before="120"/>
                              <w:jc w:val="center"/>
                            </w:pPr>
                            <w:r>
                              <w:t xml:space="preserve">Risques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B287E" id="Zone de texte 9" o:spid="_x0000_s1038" type="#_x0000_t202" style="position:absolute;margin-left:192.5pt;margin-top:7.55pt;width:96pt;height:69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" fillcolor="window" strokeweight=".5pt">
                <v:textbox>
                  <w:txbxContent>
                    <w:p w14:paraId="72E8B92B" w14:textId="2EB620D7" w:rsidR="00081863" w:rsidRDefault="00665049" w:rsidP="00CF5B44">
                      <w:pPr>
                        <w:spacing w:before="120"/>
                        <w:jc w:val="center"/>
                      </w:pPr>
                      <w:r>
                        <w:t>Peurs</w:t>
                      </w:r>
                    </w:p>
                    <w:p w14:paraId="1C169314" w14:textId="34F33B18" w:rsidR="00665049" w:rsidRDefault="00665049" w:rsidP="00CF5B44">
                      <w:pPr>
                        <w:spacing w:before="120"/>
                        <w:jc w:val="center"/>
                      </w:pPr>
                      <w:r>
                        <w:t>Inhibitions</w:t>
                      </w:r>
                    </w:p>
                    <w:p w14:paraId="722ECAB4" w14:textId="3C106690" w:rsidR="00665049" w:rsidRDefault="00665049" w:rsidP="00CF5B44">
                      <w:pPr>
                        <w:spacing w:before="120"/>
                        <w:jc w:val="center"/>
                      </w:pPr>
                      <w:r>
                        <w:t xml:space="preserve">Risques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F0516EC" wp14:editId="61BCA9E7">
                <wp:simplePos x="0" y="0"/>
                <wp:positionH relativeFrom="column">
                  <wp:posOffset>1049655</wp:posOffset>
                </wp:positionH>
                <wp:positionV relativeFrom="paragraph">
                  <wp:posOffset>102235</wp:posOffset>
                </wp:positionV>
                <wp:extent cx="1238250" cy="889000"/>
                <wp:effectExtent l="0" t="0" r="19050" b="2540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889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81671A" w14:textId="4773663C" w:rsidR="00FC60F9" w:rsidRDefault="00665049" w:rsidP="00665049">
                            <w:pPr>
                              <w:spacing w:before="120"/>
                              <w:jc w:val="center"/>
                            </w:pPr>
                            <w:r>
                              <w:t>Oblatives</w:t>
                            </w:r>
                          </w:p>
                          <w:p w14:paraId="3125F453" w14:textId="30E598FC" w:rsidR="00665049" w:rsidRDefault="00665049" w:rsidP="00665049">
                            <w:pPr>
                              <w:spacing w:before="120"/>
                              <w:jc w:val="center"/>
                            </w:pPr>
                            <w:r>
                              <w:t>Hédonistes</w:t>
                            </w:r>
                          </w:p>
                          <w:p w14:paraId="732AD6F5" w14:textId="519245E1" w:rsidR="00665049" w:rsidRDefault="00665049" w:rsidP="00665049">
                            <w:pPr>
                              <w:spacing w:before="120"/>
                              <w:jc w:val="center"/>
                            </w:pPr>
                            <w:r>
                              <w:t>D’auto expression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516EC" id="Zone de texte 7" o:spid="_x0000_s1039" type="#_x0000_t202" style="position:absolute;margin-left:82.65pt;margin-top:8.05pt;width:97.5pt;height:7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" fillcolor="window" strokeweight=".5pt">
                <v:textbox>
                  <w:txbxContent>
                    <w:p w14:paraId="7781671A" w14:textId="4773663C" w:rsidR="00FC60F9" w:rsidRDefault="00665049" w:rsidP="00665049">
                      <w:pPr>
                        <w:spacing w:before="120"/>
                        <w:jc w:val="center"/>
                      </w:pPr>
                      <w:r>
                        <w:t>Oblatives</w:t>
                      </w:r>
                    </w:p>
                    <w:p w14:paraId="3125F453" w14:textId="30E598FC" w:rsidR="00665049" w:rsidRDefault="00665049" w:rsidP="00665049">
                      <w:pPr>
                        <w:spacing w:before="120"/>
                        <w:jc w:val="center"/>
                      </w:pPr>
                      <w:r>
                        <w:t>Hédonistes</w:t>
                      </w:r>
                    </w:p>
                    <w:p w14:paraId="732AD6F5" w14:textId="519245E1" w:rsidR="00665049" w:rsidRDefault="00665049" w:rsidP="00665049">
                      <w:pPr>
                        <w:spacing w:before="120"/>
                        <w:jc w:val="center"/>
                      </w:pPr>
                      <w:r>
                        <w:t>D’auto expression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C8BBBD" wp14:editId="3062DF2B">
                <wp:simplePos x="0" y="0"/>
                <wp:positionH relativeFrom="column">
                  <wp:posOffset>-325120</wp:posOffset>
                </wp:positionH>
                <wp:positionV relativeFrom="paragraph">
                  <wp:posOffset>109220</wp:posOffset>
                </wp:positionV>
                <wp:extent cx="1228725" cy="866775"/>
                <wp:effectExtent l="0" t="0" r="28575" b="28575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332251" w14:textId="309CB4C0" w:rsidR="00FC60F9" w:rsidRDefault="00665049" w:rsidP="00665049">
                            <w:pPr>
                              <w:jc w:val="center"/>
                            </w:pPr>
                            <w:r>
                              <w:t>Physiologiques</w:t>
                            </w:r>
                          </w:p>
                          <w:p w14:paraId="63596E0E" w14:textId="6A7CE9E8" w:rsidR="00665049" w:rsidRDefault="00665049" w:rsidP="00665049">
                            <w:pPr>
                              <w:jc w:val="center"/>
                            </w:pPr>
                            <w:r>
                              <w:t>De sécurité</w:t>
                            </w:r>
                          </w:p>
                          <w:p w14:paraId="5526533B" w14:textId="75AF3AED" w:rsidR="00665049" w:rsidRDefault="00665049" w:rsidP="00665049">
                            <w:pPr>
                              <w:jc w:val="center"/>
                            </w:pPr>
                            <w:r>
                              <w:t>D’appartenance</w:t>
                            </w:r>
                          </w:p>
                          <w:p w14:paraId="5E749EC4" w14:textId="1C1EAD87" w:rsidR="00665049" w:rsidRDefault="00665049" w:rsidP="00665049">
                            <w:pPr>
                              <w:jc w:val="center"/>
                            </w:pPr>
                            <w:r>
                              <w:t>D’estime</w:t>
                            </w:r>
                          </w:p>
                          <w:p w14:paraId="5FF3E57D" w14:textId="797F9C9A" w:rsidR="00665049" w:rsidRDefault="00665049" w:rsidP="00665049">
                            <w:pPr>
                              <w:jc w:val="center"/>
                            </w:pPr>
                            <w:r>
                              <w:t>D’accomplissement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8BBBD" id="Zone de texte 6" o:spid="_x0000_s1040" type="#_x0000_t202" style="position:absolute;margin-left:-25.6pt;margin-top:8.6pt;width:96.75pt;height:6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" fillcolor="white [3201]" strokeweight=".5pt">
                <v:textbox>
                  <w:txbxContent>
                    <w:p w14:paraId="65332251" w14:textId="309CB4C0" w:rsidR="00FC60F9" w:rsidRDefault="00665049" w:rsidP="00665049">
                      <w:pPr>
                        <w:jc w:val="center"/>
                      </w:pPr>
                      <w:r>
                        <w:t>Physiologiques</w:t>
                      </w:r>
                    </w:p>
                    <w:p w14:paraId="63596E0E" w14:textId="6A7CE9E8" w:rsidR="00665049" w:rsidRDefault="00665049" w:rsidP="00665049">
                      <w:pPr>
                        <w:jc w:val="center"/>
                      </w:pPr>
                      <w:r>
                        <w:t>De sécurité</w:t>
                      </w:r>
                    </w:p>
                    <w:p w14:paraId="5526533B" w14:textId="75AF3AED" w:rsidR="00665049" w:rsidRDefault="00665049" w:rsidP="00665049">
                      <w:pPr>
                        <w:jc w:val="center"/>
                      </w:pPr>
                      <w:r>
                        <w:t>D’appartenance</w:t>
                      </w:r>
                    </w:p>
                    <w:p w14:paraId="5E749EC4" w14:textId="1C1EAD87" w:rsidR="00665049" w:rsidRDefault="00665049" w:rsidP="00665049">
                      <w:pPr>
                        <w:jc w:val="center"/>
                      </w:pPr>
                      <w:r>
                        <w:t>D’estime</w:t>
                      </w:r>
                    </w:p>
                    <w:p w14:paraId="5FF3E57D" w14:textId="797F9C9A" w:rsidR="00665049" w:rsidRDefault="00665049" w:rsidP="00665049">
                      <w:pPr>
                        <w:jc w:val="center"/>
                      </w:pPr>
                      <w:r>
                        <w:t>D’accomplissement</w:t>
                      </w:r>
                    </w:p>
                  </w:txbxContent>
                </v:textbox>
              </v:shape>
            </w:pict>
          </mc:Fallback>
        </mc:AlternateContent>
      </w:r>
    </w:p>
    <w:p w14:paraId="55738462" w14:textId="45B924A7" w:rsidR="009F1E86" w:rsidRDefault="009F1E86" w:rsidP="00CC7AE6"/>
    <w:p w14:paraId="679DDE15" w14:textId="5E31847D" w:rsidR="009F1E86" w:rsidRDefault="009F1E86" w:rsidP="00CC7AE6"/>
    <w:p w14:paraId="63B44794" w14:textId="30978B87" w:rsidR="004326E3" w:rsidRDefault="004326E3" w:rsidP="00CC7AE6"/>
    <w:p w14:paraId="063CDAB2" w14:textId="6C42C99D" w:rsidR="004326E3" w:rsidRDefault="004326E3" w:rsidP="00CC7AE6"/>
    <w:p w14:paraId="4B338B69" w14:textId="6D094F9F" w:rsidR="004326E3" w:rsidRDefault="004326E3" w:rsidP="00CC7AE6"/>
    <w:p w14:paraId="0979E72F" w14:textId="77777777" w:rsidR="000A5B30" w:rsidRDefault="000A5B30" w:rsidP="000A5B30">
      <w:pPr>
        <w:pStyle w:val="Titre1"/>
      </w:pPr>
      <w:r>
        <w:t>LA DIGITALISATION DE LA RELATION CLIENT</w:t>
      </w:r>
    </w:p>
    <w:p w14:paraId="647B4B24" w14:textId="1561F067" w:rsidR="004326E3" w:rsidRDefault="009A341A" w:rsidP="000A5B30">
      <w:pPr>
        <w:pStyle w:val="Titre2"/>
        <w:numPr>
          <w:ilvl w:val="0"/>
          <w:numId w:val="10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119AE16" wp14:editId="3006C3E7">
                <wp:simplePos x="0" y="0"/>
                <wp:positionH relativeFrom="margin">
                  <wp:posOffset>-366395</wp:posOffset>
                </wp:positionH>
                <wp:positionV relativeFrom="paragraph">
                  <wp:posOffset>347345</wp:posOffset>
                </wp:positionV>
                <wp:extent cx="1228725" cy="419100"/>
                <wp:effectExtent l="0" t="0" r="28575" b="19050"/>
                <wp:wrapNone/>
                <wp:docPr id="34" name="Zone de text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61F6B5" w14:textId="3B06C18C" w:rsidR="00495AA6" w:rsidRDefault="00495AA6" w:rsidP="00495AA6">
                            <w:pPr>
                              <w:jc w:val="center"/>
                            </w:pPr>
                            <w:r>
                              <w:t>Emergence du besoin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9AE16" id="Zone de texte 34" o:spid="_x0000_s1041" type="#_x0000_t202" style="position:absolute;left:0;text-align:left;margin-left:-28.85pt;margin-top:27.35pt;width:96.75pt;height:33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" fillcolor="window" strokeweight=".5pt">
                <v:textbox>
                  <w:txbxContent>
                    <w:p w14:paraId="1D61F6B5" w14:textId="3B06C18C" w:rsidR="00495AA6" w:rsidRDefault="00495AA6" w:rsidP="00495AA6">
                      <w:pPr>
                        <w:jc w:val="center"/>
                      </w:pPr>
                      <w:r>
                        <w:t>Emergence du besoin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A5B30">
        <w:t>Les consommateurs et usagers, acteurs du p</w:t>
      </w:r>
      <w:r w:rsidR="00495AA6">
        <w:t>rocessus d’achat</w:t>
      </w:r>
    </w:p>
    <w:p w14:paraId="5CF82DB9" w14:textId="66FCECED" w:rsidR="004326E3" w:rsidRDefault="00495AA6" w:rsidP="00CC7AE6"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6B1D300" wp14:editId="500B95E3">
                <wp:simplePos x="0" y="0"/>
                <wp:positionH relativeFrom="margin">
                  <wp:posOffset>5224780</wp:posOffset>
                </wp:positionH>
                <wp:positionV relativeFrom="paragraph">
                  <wp:posOffset>6350</wp:posOffset>
                </wp:positionV>
                <wp:extent cx="1228725" cy="381000"/>
                <wp:effectExtent l="0" t="0" r="28575" b="19050"/>
                <wp:wrapNone/>
                <wp:docPr id="48" name="Zone de text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98B2F0" w14:textId="77777777" w:rsidR="00495AA6" w:rsidRDefault="00495AA6" w:rsidP="00495AA6">
                            <w:pPr>
                              <w:jc w:val="center"/>
                            </w:pPr>
                            <w:r>
                              <w:t>Sentiment</w:t>
                            </w:r>
                          </w:p>
                          <w:p w14:paraId="2DA8D18A" w14:textId="479E791A" w:rsidR="00495AA6" w:rsidRDefault="00495AA6" w:rsidP="00495AA6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  <w:proofErr w:type="gramStart"/>
                            <w:r>
                              <w:t>post</w:t>
                            </w:r>
                            <w:proofErr w:type="gramEnd"/>
                            <w:r>
                              <w:t xml:space="preserve"> achat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1D300" id="Zone de texte 48" o:spid="_x0000_s1042" type="#_x0000_t202" style="position:absolute;margin-left:411.4pt;margin-top:.5pt;width:96.75pt;height:30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" fillcolor="window" strokeweight=".5pt">
                <v:textbox>
                  <w:txbxContent>
                    <w:p w14:paraId="2598B2F0" w14:textId="77777777" w:rsidR="00495AA6" w:rsidRDefault="00495AA6" w:rsidP="00495AA6">
                      <w:pPr>
                        <w:jc w:val="center"/>
                      </w:pPr>
                      <w:r>
                        <w:t>Sentiment</w:t>
                      </w:r>
                    </w:p>
                    <w:p w14:paraId="2DA8D18A" w14:textId="479E791A" w:rsidR="00495AA6" w:rsidRDefault="00495AA6" w:rsidP="00495AA6">
                      <w:pPr>
                        <w:jc w:val="center"/>
                      </w:pPr>
                      <w:r>
                        <w:t xml:space="preserve"> </w:t>
                      </w:r>
                      <w:proofErr w:type="gramStart"/>
                      <w:r>
                        <w:t>post</w:t>
                      </w:r>
                      <w:proofErr w:type="gramEnd"/>
                      <w:r>
                        <w:t xml:space="preserve"> achat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65FC8DD" wp14:editId="2942BCBB">
                <wp:simplePos x="0" y="0"/>
                <wp:positionH relativeFrom="margin">
                  <wp:posOffset>3853180</wp:posOffset>
                </wp:positionH>
                <wp:positionV relativeFrom="paragraph">
                  <wp:posOffset>6349</wp:posOffset>
                </wp:positionV>
                <wp:extent cx="1228725" cy="371475"/>
                <wp:effectExtent l="0" t="0" r="28575" b="28575"/>
                <wp:wrapNone/>
                <wp:docPr id="47" name="Zone de text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EB8B24" w14:textId="5BF758A7" w:rsidR="00495AA6" w:rsidRDefault="00495AA6" w:rsidP="00495AA6">
                            <w:pPr>
                              <w:spacing w:before="120"/>
                              <w:jc w:val="center"/>
                            </w:pPr>
                            <w:r>
                              <w:t xml:space="preserve">Décision d’achat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5FC8DD" id="Zone de texte 47" o:spid="_x0000_s1043" type="#_x0000_t202" style="position:absolute;margin-left:303.4pt;margin-top:.5pt;width:96.75pt;height:29.25pt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" fillcolor="window" strokeweight=".5pt">
                <v:textbox>
                  <w:txbxContent>
                    <w:p w14:paraId="5CEB8B24" w14:textId="5BF758A7" w:rsidR="00495AA6" w:rsidRDefault="00495AA6" w:rsidP="00495AA6">
                      <w:pPr>
                        <w:spacing w:before="120"/>
                        <w:jc w:val="center"/>
                      </w:pPr>
                      <w:r>
                        <w:t xml:space="preserve">Décision d’achat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A42A827" wp14:editId="5CCE56F6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1228725" cy="390525"/>
                <wp:effectExtent l="0" t="0" r="28575" b="28575"/>
                <wp:wrapNone/>
                <wp:docPr id="46" name="Zone de text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74BE4F" w14:textId="11D90C70" w:rsidR="00495AA6" w:rsidRDefault="00495AA6" w:rsidP="00495AA6">
                            <w:pPr>
                              <w:jc w:val="center"/>
                            </w:pPr>
                            <w:r>
                              <w:t>Evaluation des solutions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2A827" id="Zone de texte 46" o:spid="_x0000_s1044" type="#_x0000_t202" style="position:absolute;margin-left:0;margin-top:.7pt;width:96.75pt;height:30.75pt;z-index:2517432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" fillcolor="window" strokeweight=".5pt">
                <v:textbox>
                  <w:txbxContent>
                    <w:p w14:paraId="5074BE4F" w14:textId="11D90C70" w:rsidR="00495AA6" w:rsidRDefault="00495AA6" w:rsidP="00495AA6">
                      <w:pPr>
                        <w:jc w:val="center"/>
                      </w:pPr>
                      <w:r>
                        <w:t>Evaluation des solutions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F4A968D" wp14:editId="097639C6">
                <wp:simplePos x="0" y="0"/>
                <wp:positionH relativeFrom="margin">
                  <wp:posOffset>1005205</wp:posOffset>
                </wp:positionH>
                <wp:positionV relativeFrom="paragraph">
                  <wp:posOffset>6350</wp:posOffset>
                </wp:positionV>
                <wp:extent cx="1228725" cy="400050"/>
                <wp:effectExtent l="0" t="0" r="28575" b="19050"/>
                <wp:wrapNone/>
                <wp:docPr id="45" name="Zone de text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400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480EC5" w14:textId="54CEB55D" w:rsidR="00495AA6" w:rsidRDefault="00495AA6" w:rsidP="00495AA6">
                            <w:pPr>
                              <w:jc w:val="center"/>
                            </w:pPr>
                            <w:r>
                              <w:t>Recherche d’informations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A968D" id="Zone de texte 45" o:spid="_x0000_s1045" type="#_x0000_t202" style="position:absolute;margin-left:79.15pt;margin-top:.5pt;width:96.75pt;height:31.5pt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" fillcolor="window" strokeweight=".5pt">
                <v:textbox>
                  <w:txbxContent>
                    <w:p w14:paraId="20480EC5" w14:textId="54CEB55D" w:rsidR="00495AA6" w:rsidRDefault="00495AA6" w:rsidP="00495AA6">
                      <w:pPr>
                        <w:jc w:val="center"/>
                      </w:pPr>
                      <w:r>
                        <w:t>Recherche d’informations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2D71F1" w14:textId="48FD75B2" w:rsidR="004326E3" w:rsidRDefault="0054074A" w:rsidP="00CC7AE6"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153E27ED" wp14:editId="7D22F299">
                <wp:simplePos x="0" y="0"/>
                <wp:positionH relativeFrom="column">
                  <wp:posOffset>5095875</wp:posOffset>
                </wp:positionH>
                <wp:positionV relativeFrom="paragraph">
                  <wp:posOffset>65405</wp:posOffset>
                </wp:positionV>
                <wp:extent cx="152400" cy="9525"/>
                <wp:effectExtent l="0" t="57150" r="38100" b="85725"/>
                <wp:wrapNone/>
                <wp:docPr id="56" name="Connecteur droit avec flèch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95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858E38" id="Connecteur droit avec flèche 56" o:spid="_x0000_s1026" type="#_x0000_t32" style="position:absolute;margin-left:401.25pt;margin-top:5.15pt;width:12pt;height:.7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B94BA2F" wp14:editId="0D79F656">
                <wp:simplePos x="0" y="0"/>
                <wp:positionH relativeFrom="column">
                  <wp:posOffset>3686175</wp:posOffset>
                </wp:positionH>
                <wp:positionV relativeFrom="paragraph">
                  <wp:posOffset>58420</wp:posOffset>
                </wp:positionV>
                <wp:extent cx="152400" cy="9525"/>
                <wp:effectExtent l="0" t="57150" r="38100" b="85725"/>
                <wp:wrapNone/>
                <wp:docPr id="55" name="Connecteur droit avec flèch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95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6E847E" id="Connecteur droit avec flèche 55" o:spid="_x0000_s1026" type="#_x0000_t32" style="position:absolute;margin-left:290.25pt;margin-top:4.6pt;width:12pt;height:.7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D2333DB" wp14:editId="60491ED5">
                <wp:simplePos x="0" y="0"/>
                <wp:positionH relativeFrom="column">
                  <wp:posOffset>2238375</wp:posOffset>
                </wp:positionH>
                <wp:positionV relativeFrom="paragraph">
                  <wp:posOffset>62865</wp:posOffset>
                </wp:positionV>
                <wp:extent cx="152400" cy="9525"/>
                <wp:effectExtent l="0" t="57150" r="38100" b="85725"/>
                <wp:wrapNone/>
                <wp:docPr id="52" name="Connecteur droit avec flèch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95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61004B" id="Connecteur droit avec flèche 52" o:spid="_x0000_s1026" type="#_x0000_t32" style="position:absolute;margin-left:176.25pt;margin-top:4.95pt;width:12pt;height:.75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56E329D" wp14:editId="56AE0B68">
                <wp:simplePos x="0" y="0"/>
                <wp:positionH relativeFrom="column">
                  <wp:posOffset>871855</wp:posOffset>
                </wp:positionH>
                <wp:positionV relativeFrom="paragraph">
                  <wp:posOffset>34290</wp:posOffset>
                </wp:positionV>
                <wp:extent cx="152400" cy="9525"/>
                <wp:effectExtent l="0" t="57150" r="38100" b="85725"/>
                <wp:wrapNone/>
                <wp:docPr id="36" name="Connecteur droit avec flèch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E6E023" id="Connecteur droit avec flèche 36" o:spid="_x0000_s1026" type="#_x0000_t32" style="position:absolute;margin-left:68.65pt;margin-top:2.7pt;width:12pt;height:.7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" strokecolor="black [3040]">
                <v:stroke endarrow="block"/>
              </v:shape>
            </w:pict>
          </mc:Fallback>
        </mc:AlternateContent>
      </w:r>
    </w:p>
    <w:p w14:paraId="32DE56B1" w14:textId="00D6C3F7" w:rsidR="004326E3" w:rsidRDefault="0036252F" w:rsidP="00CC7AE6"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4A2893D3" wp14:editId="0011FE77">
                <wp:simplePos x="0" y="0"/>
                <wp:positionH relativeFrom="column">
                  <wp:posOffset>6434455</wp:posOffset>
                </wp:positionH>
                <wp:positionV relativeFrom="paragraph">
                  <wp:posOffset>111125</wp:posOffset>
                </wp:positionV>
                <wp:extent cx="114300" cy="95250"/>
                <wp:effectExtent l="0" t="0" r="19050" b="19050"/>
                <wp:wrapNone/>
                <wp:docPr id="74" name="Connecteur droit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300" cy="95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B296BD" id="Connecteur droit 74" o:spid="_x0000_s1026" style="position:absolute;flip:y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6.65pt,8.75pt" to="515.6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73BCFB05" wp14:editId="7A81699F">
                <wp:simplePos x="0" y="0"/>
                <wp:positionH relativeFrom="column">
                  <wp:posOffset>-490220</wp:posOffset>
                </wp:positionH>
                <wp:positionV relativeFrom="paragraph">
                  <wp:posOffset>101600</wp:posOffset>
                </wp:positionV>
                <wp:extent cx="133350" cy="123825"/>
                <wp:effectExtent l="0" t="0" r="19050" b="28575"/>
                <wp:wrapNone/>
                <wp:docPr id="73" name="Connecteur droit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3350" cy="123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BEFA49" id="Connecteur droit 73" o:spid="_x0000_s1026" style="position:absolute;flip:x y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8.6pt,8pt" to="-28.1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" strokecolor="black [3040]"/>
            </w:pict>
          </mc:Fallback>
        </mc:AlternateContent>
      </w:r>
      <w:r w:rsidR="00140CBF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7FA137D" wp14:editId="577EB600">
                <wp:simplePos x="0" y="0"/>
                <wp:positionH relativeFrom="column">
                  <wp:posOffset>-328296</wp:posOffset>
                </wp:positionH>
                <wp:positionV relativeFrom="paragraph">
                  <wp:posOffset>200660</wp:posOffset>
                </wp:positionV>
                <wp:extent cx="6734175" cy="9525"/>
                <wp:effectExtent l="0" t="0" r="28575" b="28575"/>
                <wp:wrapNone/>
                <wp:docPr id="13" name="Connecteur droi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41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734584" id="Connecteur droit 13" o:spid="_x0000_s1026" style="position:absolute;flip:y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5.85pt,15.8pt" to="504.4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" strokecolor="black [3040]"/>
            </w:pict>
          </mc:Fallback>
        </mc:AlternateContent>
      </w:r>
    </w:p>
    <w:p w14:paraId="515E0BA4" w14:textId="3A01AC92" w:rsidR="00140CBF" w:rsidRDefault="009A341A" w:rsidP="00CC7AE6"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AC889D9" wp14:editId="789E3EF2">
                <wp:simplePos x="0" y="0"/>
                <wp:positionH relativeFrom="margin">
                  <wp:posOffset>-336550</wp:posOffset>
                </wp:positionH>
                <wp:positionV relativeFrom="paragraph">
                  <wp:posOffset>144145</wp:posOffset>
                </wp:positionV>
                <wp:extent cx="1228725" cy="419100"/>
                <wp:effectExtent l="0" t="0" r="28575" b="19050"/>
                <wp:wrapNone/>
                <wp:docPr id="49" name="Zone de text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9597D1" w14:textId="13DDE2A8" w:rsidR="00CD7680" w:rsidRDefault="00CD7680" w:rsidP="00CD7680">
                            <w:pPr>
                              <w:jc w:val="center"/>
                            </w:pPr>
                            <w:r>
                              <w:t>Développement du numérique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889D9" id="Zone de texte 49" o:spid="_x0000_s1046" type="#_x0000_t202" style="position:absolute;margin-left:-26.5pt;margin-top:11.35pt;width:96.75pt;height:33pt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" fillcolor="window" strokeweight=".5pt">
                <v:textbox>
                  <w:txbxContent>
                    <w:p w14:paraId="2B9597D1" w14:textId="13DDE2A8" w:rsidR="00CD7680" w:rsidRDefault="00CD7680" w:rsidP="00CD7680">
                      <w:pPr>
                        <w:jc w:val="center"/>
                      </w:pPr>
                      <w:r>
                        <w:t>Développement du numérique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672027" w14:textId="0646A1C5" w:rsidR="00140CBF" w:rsidRDefault="0036252F" w:rsidP="00CC7AE6"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E0E094A" wp14:editId="6FCD8E6C">
                <wp:simplePos x="0" y="0"/>
                <wp:positionH relativeFrom="margin">
                  <wp:posOffset>1441769</wp:posOffset>
                </wp:positionH>
                <wp:positionV relativeFrom="paragraph">
                  <wp:posOffset>44132</wp:posOffset>
                </wp:positionV>
                <wp:extent cx="304800" cy="257175"/>
                <wp:effectExtent l="4762" t="14288" r="42863" b="42862"/>
                <wp:wrapNone/>
                <wp:docPr id="11" name="Flèche : ba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04800" cy="2571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6BBAD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11" o:spid="_x0000_s1026" type="#_x0000_t67" style="position:absolute;margin-left:113.55pt;margin-top:3.45pt;width:24pt;height:20.25pt;rotation:-90;z-index:2517575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" adj="10800" fillcolor="#ec9c6c [3204]" strokecolor="#974413 [1604]" strokeweight="2pt">
                <w10:wrap anchorx="margin"/>
              </v:shape>
            </w:pict>
          </mc:Fallback>
        </mc:AlternateContent>
      </w:r>
    </w:p>
    <w:p w14:paraId="5C703140" w14:textId="0972670D" w:rsidR="00140CBF" w:rsidRDefault="0036252F" w:rsidP="0036252F">
      <w:pPr>
        <w:pStyle w:val="Titre2"/>
        <w:spacing w:before="0"/>
        <w:ind w:left="1054" w:hanging="35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4478F131" wp14:editId="1783BF32">
                <wp:simplePos x="0" y="0"/>
                <wp:positionH relativeFrom="column">
                  <wp:posOffset>1680845</wp:posOffset>
                </wp:positionH>
                <wp:positionV relativeFrom="paragraph">
                  <wp:posOffset>171451</wp:posOffset>
                </wp:positionV>
                <wp:extent cx="742950" cy="175895"/>
                <wp:effectExtent l="38100" t="0" r="19050" b="71755"/>
                <wp:wrapNone/>
                <wp:docPr id="66" name="Connecteur droit avec flèch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2950" cy="1758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1F0C7" id="Connecteur droit avec flèche 66" o:spid="_x0000_s1026" type="#_x0000_t32" style="position:absolute;margin-left:132.35pt;margin-top:13.5pt;width:58.5pt;height:13.85pt;flip:x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DD95AF5" wp14:editId="17D50E9C">
                <wp:simplePos x="0" y="0"/>
                <wp:positionH relativeFrom="column">
                  <wp:posOffset>4128770</wp:posOffset>
                </wp:positionH>
                <wp:positionV relativeFrom="paragraph">
                  <wp:posOffset>157480</wp:posOffset>
                </wp:positionV>
                <wp:extent cx="981075" cy="200025"/>
                <wp:effectExtent l="0" t="0" r="66675" b="85725"/>
                <wp:wrapNone/>
                <wp:docPr id="69" name="Connecteur droit avec flèch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1075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4F23E5" id="Connecteur droit avec flèche 69" o:spid="_x0000_s1026" type="#_x0000_t32" style="position:absolute;margin-left:325.1pt;margin-top:12.4pt;width:77.25pt;height:15.75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" strokecolor="black [3040]">
                <v:stroke endarrow="block"/>
              </v:shape>
            </w:pict>
          </mc:Fallback>
        </mc:AlternateContent>
      </w:r>
      <w:r w:rsidR="009A341A">
        <w:tab/>
      </w:r>
      <w:r w:rsidR="009A341A">
        <w:tab/>
      </w:r>
      <w:r w:rsidR="009A341A">
        <w:tab/>
      </w:r>
      <w:r w:rsidR="00BD6020">
        <w:tab/>
      </w:r>
      <w:r w:rsidR="00BD6020">
        <w:tab/>
      </w:r>
      <w:r w:rsidR="009A341A">
        <w:t>Parcours client</w:t>
      </w:r>
    </w:p>
    <w:p w14:paraId="4317B24A" w14:textId="2217E329" w:rsidR="00140CBF" w:rsidRDefault="0036252F" w:rsidP="00CC7AE6"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B1CD10D" wp14:editId="61976287">
                <wp:simplePos x="0" y="0"/>
                <wp:positionH relativeFrom="column">
                  <wp:posOffset>3195955</wp:posOffset>
                </wp:positionH>
                <wp:positionV relativeFrom="paragraph">
                  <wp:posOffset>9525</wp:posOffset>
                </wp:positionV>
                <wp:extent cx="9525" cy="175895"/>
                <wp:effectExtent l="38100" t="0" r="66675" b="52705"/>
                <wp:wrapNone/>
                <wp:docPr id="68" name="Connecteur droit avec flèch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758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A25F1E" id="Connecteur droit avec flèche 68" o:spid="_x0000_s1026" type="#_x0000_t32" style="position:absolute;margin-left:251.65pt;margin-top:.75pt;width:.75pt;height:13.85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" strokecolor="black [3040]">
                <v:stroke endarrow="block"/>
              </v:shape>
            </w:pict>
          </mc:Fallback>
        </mc:AlternateContent>
      </w:r>
      <w:r w:rsidR="0054074A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91FEC65" wp14:editId="01AED6E6">
                <wp:simplePos x="0" y="0"/>
                <wp:positionH relativeFrom="margin">
                  <wp:align>left</wp:align>
                </wp:positionH>
                <wp:positionV relativeFrom="paragraph">
                  <wp:posOffset>165100</wp:posOffset>
                </wp:positionV>
                <wp:extent cx="2114550" cy="381000"/>
                <wp:effectExtent l="0" t="0" r="19050" b="19050"/>
                <wp:wrapNone/>
                <wp:docPr id="50" name="Zone de text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2DEDCA" w14:textId="356BE973" w:rsidR="00CD7680" w:rsidRPr="000A5B30" w:rsidRDefault="000A5B30" w:rsidP="00140CBF">
                            <w:pPr>
                              <w:jc w:val="center"/>
                            </w:pPr>
                            <w:proofErr w:type="spellStart"/>
                            <w:r w:rsidRPr="000A5B30">
                              <w:t>Omnicanalité</w:t>
                            </w:r>
                            <w:proofErr w:type="spellEnd"/>
                            <w:r w:rsidRPr="000A5B30">
                              <w:t xml:space="preserve"> (</w:t>
                            </w:r>
                            <w:r>
                              <w:t xml:space="preserve">complémentarité </w:t>
                            </w:r>
                            <w:r w:rsidRPr="000A5B30">
                              <w:t>des points de c</w:t>
                            </w:r>
                            <w:r>
                              <w:t>ontacts)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1FEC65" id="Zone de texte 50" o:spid="_x0000_s1047" type="#_x0000_t202" style="position:absolute;margin-left:0;margin-top:13pt;width:166.5pt;height:30pt;z-index:25175040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" fillcolor="white [3201]" strokeweight=".5pt">
                <v:textbox>
                  <w:txbxContent>
                    <w:p w14:paraId="6B2DEDCA" w14:textId="356BE973" w:rsidR="00CD7680" w:rsidRPr="000A5B30" w:rsidRDefault="000A5B30" w:rsidP="00140CBF">
                      <w:pPr>
                        <w:jc w:val="center"/>
                      </w:pPr>
                      <w:proofErr w:type="spellStart"/>
                      <w:r w:rsidRPr="000A5B30">
                        <w:t>Omnicanalité</w:t>
                      </w:r>
                      <w:proofErr w:type="spellEnd"/>
                      <w:r w:rsidRPr="000A5B30">
                        <w:t xml:space="preserve"> (</w:t>
                      </w:r>
                      <w:r>
                        <w:t xml:space="preserve">complémentarité </w:t>
                      </w:r>
                      <w:r w:rsidRPr="000A5B30">
                        <w:t>des points de c</w:t>
                      </w:r>
                      <w:r>
                        <w:t>ontacts)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438A04" w14:textId="4ED918F6" w:rsidR="00CD7680" w:rsidRDefault="009A341A" w:rsidP="00CC7AE6"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494BFB1" wp14:editId="76B8FC0F">
                <wp:simplePos x="0" y="0"/>
                <wp:positionH relativeFrom="page">
                  <wp:posOffset>5257800</wp:posOffset>
                </wp:positionH>
                <wp:positionV relativeFrom="paragraph">
                  <wp:posOffset>10160</wp:posOffset>
                </wp:positionV>
                <wp:extent cx="1771650" cy="381000"/>
                <wp:effectExtent l="0" t="0" r="19050" b="19050"/>
                <wp:wrapNone/>
                <wp:docPr id="53" name="Zone de text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CBE88D" w14:textId="23226189" w:rsidR="00CD7680" w:rsidRDefault="009A341A" w:rsidP="00CD7680">
                            <w:r>
                              <w:t>Personnalisation de la relation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94BFB1" id="Zone de texte 53" o:spid="_x0000_s1048" type="#_x0000_t202" style="position:absolute;margin-left:414pt;margin-top:.8pt;width:139.5pt;height:30pt;z-index:25175449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" fillcolor="window" strokeweight=".5pt">
                <v:textbox>
                  <w:txbxContent>
                    <w:p w14:paraId="57CBE88D" w14:textId="23226189" w:rsidR="00CD7680" w:rsidRDefault="009A341A" w:rsidP="00CD7680">
                      <w:r>
                        <w:t>Personnalisation de la relation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BF8DF3E" wp14:editId="7E2C1B6D">
                <wp:simplePos x="0" y="0"/>
                <wp:positionH relativeFrom="column">
                  <wp:posOffset>2414905</wp:posOffset>
                </wp:positionH>
                <wp:positionV relativeFrom="paragraph">
                  <wp:posOffset>10160</wp:posOffset>
                </wp:positionV>
                <wp:extent cx="1743075" cy="381000"/>
                <wp:effectExtent l="0" t="0" r="28575" b="19050"/>
                <wp:wrapNone/>
                <wp:docPr id="51" name="Zone de text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A362EB" w14:textId="432B9CDB" w:rsidR="00CD7680" w:rsidRPr="009A341A" w:rsidRDefault="009A341A" w:rsidP="009A341A">
                            <w:pPr>
                              <w:jc w:val="center"/>
                            </w:pPr>
                            <w:r w:rsidRPr="009A341A">
                              <w:t>Relation client plus longue et c</w:t>
                            </w:r>
                            <w:r>
                              <w:t>omplexe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F8DF3E" id="Zone de texte 51" o:spid="_x0000_s1049" type="#_x0000_t202" style="position:absolute;margin-left:190.15pt;margin-top:.8pt;width:137.25pt;height:30pt;z-index:25175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" fillcolor="window" strokeweight=".5pt">
                <v:textbox>
                  <w:txbxContent>
                    <w:p w14:paraId="49A362EB" w14:textId="432B9CDB" w:rsidR="00CD7680" w:rsidRPr="009A341A" w:rsidRDefault="009A341A" w:rsidP="009A341A">
                      <w:pPr>
                        <w:jc w:val="center"/>
                      </w:pPr>
                      <w:r w:rsidRPr="009A341A">
                        <w:t>Relation client plus longue et c</w:t>
                      </w:r>
                      <w:r>
                        <w:t>omplexe</w:t>
                      </w:r>
                    </w:p>
                  </w:txbxContent>
                </v:textbox>
              </v:shape>
            </w:pict>
          </mc:Fallback>
        </mc:AlternateContent>
      </w:r>
      <w:r w:rsidR="00CD7680">
        <w:t xml:space="preserve"> </w:t>
      </w:r>
    </w:p>
    <w:p w14:paraId="11B2511D" w14:textId="77777777" w:rsidR="004326E3" w:rsidRDefault="004326E3" w:rsidP="00CC7AE6"/>
    <w:p w14:paraId="05F0221A" w14:textId="77777777" w:rsidR="000A5B30" w:rsidRDefault="000A5B30" w:rsidP="000A5B30"/>
    <w:p w14:paraId="49A59137" w14:textId="1CE12FB6" w:rsidR="00DF5B9F" w:rsidRDefault="00CD7680" w:rsidP="000A5B30">
      <w:pPr>
        <w:pStyle w:val="Titre2"/>
        <w:numPr>
          <w:ilvl w:val="0"/>
          <w:numId w:val="11"/>
        </w:numPr>
      </w:pPr>
      <w:r>
        <w:t>LA DIGITALISATION DE LA RELATION CLIENT</w:t>
      </w:r>
    </w:p>
    <w:p w14:paraId="6D0DEAB9" w14:textId="3B4612EB" w:rsidR="004326E3" w:rsidRDefault="00C3499D" w:rsidP="004326E3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DA06832" wp14:editId="13F8E9CD">
                <wp:simplePos x="0" y="0"/>
                <wp:positionH relativeFrom="column">
                  <wp:posOffset>2948305</wp:posOffset>
                </wp:positionH>
                <wp:positionV relativeFrom="paragraph">
                  <wp:posOffset>8255</wp:posOffset>
                </wp:positionV>
                <wp:extent cx="3359150" cy="565150"/>
                <wp:effectExtent l="0" t="0" r="12700" b="25400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9150" cy="565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BF5A43" w14:textId="13D50744" w:rsidR="00E4323D" w:rsidRDefault="000A5B30" w:rsidP="00C3499D">
                            <w:pPr>
                              <w:pStyle w:val="Petitenumration"/>
                              <w:ind w:left="284" w:hanging="284"/>
                            </w:pPr>
                            <w:r>
                              <w:t>Collecte, traitement des données</w:t>
                            </w:r>
                          </w:p>
                          <w:p w14:paraId="68D28A15" w14:textId="07BEA170" w:rsidR="000A5B30" w:rsidRDefault="000A5B30" w:rsidP="00C3499D">
                            <w:pPr>
                              <w:pStyle w:val="Petitenumration"/>
                              <w:ind w:left="284" w:hanging="284"/>
                            </w:pPr>
                            <w:r>
                              <w:t>Analyse des consommateurs (profils, habitudes d’achat…)</w:t>
                            </w:r>
                          </w:p>
                          <w:p w14:paraId="18F2F741" w14:textId="77777777" w:rsidR="001D3F61" w:rsidRDefault="001D3F61" w:rsidP="001D3F61">
                            <w:pPr>
                              <w:pStyle w:val="Petitenumration"/>
                              <w:ind w:left="426"/>
                            </w:pPr>
                            <w:r>
                              <w:t>Offres personnalisées</w:t>
                            </w:r>
                          </w:p>
                          <w:p w14:paraId="37CE0F1C" w14:textId="77777777" w:rsidR="001D3F61" w:rsidRDefault="001D3F61" w:rsidP="00C3499D">
                            <w:pPr>
                              <w:pStyle w:val="Petitenumration"/>
                              <w:ind w:left="284" w:hanging="28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06832" id="Zone de texte 17" o:spid="_x0000_s1050" type="#_x0000_t202" style="position:absolute;margin-left:232.15pt;margin-top:.65pt;width:264.5pt;height:44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" fillcolor="window" strokeweight=".5pt">
                <v:textbox>
                  <w:txbxContent>
                    <w:p w14:paraId="3ABF5A43" w14:textId="13D50744" w:rsidR="00E4323D" w:rsidRDefault="000A5B30" w:rsidP="00C3499D">
                      <w:pPr>
                        <w:pStyle w:val="Petitenumration"/>
                        <w:ind w:left="284" w:hanging="284"/>
                      </w:pPr>
                      <w:r>
                        <w:t>Collecte, traitement des données</w:t>
                      </w:r>
                    </w:p>
                    <w:p w14:paraId="68D28A15" w14:textId="07BEA170" w:rsidR="000A5B30" w:rsidRDefault="000A5B30" w:rsidP="00C3499D">
                      <w:pPr>
                        <w:pStyle w:val="Petitenumration"/>
                        <w:ind w:left="284" w:hanging="284"/>
                      </w:pPr>
                      <w:r>
                        <w:t>Analyse des consommateurs (profils, habitudes d’achat…)</w:t>
                      </w:r>
                    </w:p>
                    <w:p w14:paraId="18F2F741" w14:textId="77777777" w:rsidR="001D3F61" w:rsidRDefault="001D3F61" w:rsidP="001D3F61">
                      <w:pPr>
                        <w:pStyle w:val="Petitenumration"/>
                        <w:ind w:left="426"/>
                      </w:pPr>
                      <w:r>
                        <w:t>Offres personnalisées</w:t>
                      </w:r>
                    </w:p>
                    <w:p w14:paraId="37CE0F1C" w14:textId="77777777" w:rsidR="001D3F61" w:rsidRDefault="001D3F61" w:rsidP="00C3499D">
                      <w:pPr>
                        <w:pStyle w:val="Petitenumration"/>
                        <w:ind w:left="284" w:hanging="284"/>
                      </w:pPr>
                    </w:p>
                  </w:txbxContent>
                </v:textbox>
              </v:shape>
            </w:pict>
          </mc:Fallback>
        </mc:AlternateContent>
      </w:r>
      <w:r w:rsidR="00E4323D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DF3D3C6" wp14:editId="044CF9B9">
                <wp:simplePos x="0" y="0"/>
                <wp:positionH relativeFrom="column">
                  <wp:posOffset>919480</wp:posOffset>
                </wp:positionH>
                <wp:positionV relativeFrom="paragraph">
                  <wp:posOffset>19050</wp:posOffset>
                </wp:positionV>
                <wp:extent cx="1676400" cy="457200"/>
                <wp:effectExtent l="0" t="0" r="19050" b="19050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97A35E" w14:textId="0DA831A5" w:rsidR="00BB64C3" w:rsidRDefault="000A5B30" w:rsidP="00CD7680">
                            <w:pPr>
                              <w:pStyle w:val="Paragraphedeliste"/>
                              <w:ind w:left="284"/>
                            </w:pPr>
                            <w:r>
                              <w:t>Logiciel CRM (ou GRC : gestion relation client)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F3D3C6" id="Zone de texte 16" o:spid="_x0000_s1051" type="#_x0000_t202" style="position:absolute;margin-left:72.4pt;margin-top:1.5pt;width:132pt;height:3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" fillcolor="white [3201]" strokeweight=".5pt">
                <v:textbox>
                  <w:txbxContent>
                    <w:p w14:paraId="3097A35E" w14:textId="0DA831A5" w:rsidR="00BB64C3" w:rsidRDefault="000A5B30" w:rsidP="00CD7680">
                      <w:pPr>
                        <w:pStyle w:val="Paragraphedeliste"/>
                        <w:ind w:left="284"/>
                      </w:pPr>
                      <w:r>
                        <w:t>Logiciel CRM (ou GRC : gestion relation client)</w:t>
                      </w:r>
                    </w:p>
                  </w:txbxContent>
                </v:textbox>
              </v:shape>
            </w:pict>
          </mc:Fallback>
        </mc:AlternateContent>
      </w:r>
    </w:p>
    <w:p w14:paraId="5321FFA5" w14:textId="77B9D1AF" w:rsidR="00B51822" w:rsidRDefault="007B02AC" w:rsidP="004326E3"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FF41374" wp14:editId="7C0176B6">
                <wp:simplePos x="0" y="0"/>
                <wp:positionH relativeFrom="column">
                  <wp:posOffset>2625725</wp:posOffset>
                </wp:positionH>
                <wp:positionV relativeFrom="paragraph">
                  <wp:posOffset>86360</wp:posOffset>
                </wp:positionV>
                <wp:extent cx="279400" cy="0"/>
                <wp:effectExtent l="0" t="76200" r="25400" b="95250"/>
                <wp:wrapNone/>
                <wp:docPr id="39" name="Connecteur droit avec flèch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D92AB2" id="Connecteur droit avec flèche 39" o:spid="_x0000_s1026" type="#_x0000_t32" style="position:absolute;margin-left:206.75pt;margin-top:6.8pt;width:22pt;height:0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D0D1C8F" wp14:editId="3A52DCD1">
                <wp:simplePos x="0" y="0"/>
                <wp:positionH relativeFrom="column">
                  <wp:posOffset>657225</wp:posOffset>
                </wp:positionH>
                <wp:positionV relativeFrom="paragraph">
                  <wp:posOffset>92710</wp:posOffset>
                </wp:positionV>
                <wp:extent cx="189230" cy="190500"/>
                <wp:effectExtent l="0" t="38100" r="58420" b="19050"/>
                <wp:wrapNone/>
                <wp:docPr id="37" name="Connecteur droit avec flèch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923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C98F7" id="Connecteur droit avec flèche 37" o:spid="_x0000_s1026" type="#_x0000_t32" style="position:absolute;margin-left:51.75pt;margin-top:7.3pt;width:14.9pt;height:15pt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253D2FC" wp14:editId="2AB70D7C">
                <wp:simplePos x="0" y="0"/>
                <wp:positionH relativeFrom="column">
                  <wp:posOffset>-290194</wp:posOffset>
                </wp:positionH>
                <wp:positionV relativeFrom="paragraph">
                  <wp:posOffset>216535</wp:posOffset>
                </wp:positionV>
                <wp:extent cx="876300" cy="466725"/>
                <wp:effectExtent l="0" t="0" r="19050" b="28575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5C2F03" w14:textId="2C1F4B23" w:rsidR="00B9544C" w:rsidRDefault="000A5B30" w:rsidP="00C3499D">
                            <w:pPr>
                              <w:spacing w:before="120"/>
                              <w:jc w:val="center"/>
                            </w:pPr>
                            <w:r>
                              <w:t>Outils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3D2FC" id="Zone de texte 15" o:spid="_x0000_s1052" type="#_x0000_t202" style="position:absolute;margin-left:-22.85pt;margin-top:17.05pt;width:69pt;height:36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" fillcolor="white [3201]" strokeweight=".5pt">
                <v:textbox>
                  <w:txbxContent>
                    <w:p w14:paraId="215C2F03" w14:textId="2C1F4B23" w:rsidR="00B9544C" w:rsidRDefault="000A5B30" w:rsidP="00C3499D">
                      <w:pPr>
                        <w:spacing w:before="120"/>
                        <w:jc w:val="center"/>
                      </w:pPr>
                      <w:r>
                        <w:t>Outils</w:t>
                      </w:r>
                    </w:p>
                  </w:txbxContent>
                </v:textbox>
              </v:shape>
            </w:pict>
          </mc:Fallback>
        </mc:AlternateContent>
      </w:r>
    </w:p>
    <w:p w14:paraId="2E2CA196" w14:textId="660E83F5" w:rsidR="00B51822" w:rsidRDefault="00B51822" w:rsidP="004326E3"/>
    <w:p w14:paraId="74AF1132" w14:textId="5AD5A4D7" w:rsidR="0054074A" w:rsidRDefault="0054074A" w:rsidP="004326E3"/>
    <w:p w14:paraId="098F77E6" w14:textId="5121A319" w:rsidR="0054074A" w:rsidRDefault="001D3F61" w:rsidP="004326E3"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A74A887" wp14:editId="4A23E0AD">
                <wp:simplePos x="0" y="0"/>
                <wp:positionH relativeFrom="margin">
                  <wp:posOffset>2980055</wp:posOffset>
                </wp:positionH>
                <wp:positionV relativeFrom="paragraph">
                  <wp:posOffset>10795</wp:posOffset>
                </wp:positionV>
                <wp:extent cx="3200400" cy="396875"/>
                <wp:effectExtent l="0" t="0" r="19050" b="22225"/>
                <wp:wrapNone/>
                <wp:docPr id="59" name="Zone de text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396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13F275" w14:textId="2EB024A9" w:rsidR="001D3F61" w:rsidRDefault="001D3F61" w:rsidP="0054074A">
                            <w:pPr>
                              <w:pStyle w:val="Petitenumration"/>
                              <w:ind w:left="426"/>
                            </w:pPr>
                            <w:r>
                              <w:t>Communication personnalisée</w:t>
                            </w:r>
                          </w:p>
                          <w:p w14:paraId="5736ABA6" w14:textId="142DC70A" w:rsidR="001D3F61" w:rsidRDefault="001D3F61" w:rsidP="0054074A">
                            <w:pPr>
                              <w:pStyle w:val="Petitenumration"/>
                              <w:ind w:left="426"/>
                            </w:pPr>
                            <w:r>
                              <w:t>Fidélisation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74A887" id="Zone de texte 59" o:spid="_x0000_s1053" type="#_x0000_t202" style="position:absolute;margin-left:234.65pt;margin-top:.85pt;width:252pt;height:31.25pt;z-index:251779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" fillcolor="window" strokeweight=".5pt">
                <v:textbox>
                  <w:txbxContent>
                    <w:p w14:paraId="5913F275" w14:textId="2EB024A9" w:rsidR="001D3F61" w:rsidRDefault="001D3F61" w:rsidP="0054074A">
                      <w:pPr>
                        <w:pStyle w:val="Petitenumration"/>
                        <w:ind w:left="426"/>
                      </w:pPr>
                      <w:r>
                        <w:t>Communication personnalisée</w:t>
                      </w:r>
                    </w:p>
                    <w:p w14:paraId="5736ABA6" w14:textId="142DC70A" w:rsidR="001D3F61" w:rsidRDefault="001D3F61" w:rsidP="0054074A">
                      <w:pPr>
                        <w:pStyle w:val="Petitenumration"/>
                        <w:ind w:left="426"/>
                      </w:pPr>
                      <w:r>
                        <w:t>Fidélisation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B02AC"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84151F8" wp14:editId="1F2B7F73">
                <wp:simplePos x="0" y="0"/>
                <wp:positionH relativeFrom="column">
                  <wp:posOffset>633730</wp:posOffset>
                </wp:positionH>
                <wp:positionV relativeFrom="paragraph">
                  <wp:posOffset>85089</wp:posOffset>
                </wp:positionV>
                <wp:extent cx="260350" cy="161925"/>
                <wp:effectExtent l="0" t="0" r="82550" b="47625"/>
                <wp:wrapNone/>
                <wp:docPr id="61" name="Connecteur droit avec flèch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350" cy="1619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98A9E" id="Connecteur droit avec flèche 61" o:spid="_x0000_s1026" type="#_x0000_t32" style="position:absolute;margin-left:49.9pt;margin-top:6.7pt;width:20.5pt;height:12.7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">
                <v:stroke endarrow="block"/>
              </v:shape>
            </w:pict>
          </mc:Fallback>
        </mc:AlternateContent>
      </w:r>
      <w:r w:rsidR="007B02AC"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A74254A" wp14:editId="3455898D">
                <wp:simplePos x="0" y="0"/>
                <wp:positionH relativeFrom="margin">
                  <wp:posOffset>957580</wp:posOffset>
                </wp:positionH>
                <wp:positionV relativeFrom="paragraph">
                  <wp:posOffset>8890</wp:posOffset>
                </wp:positionV>
                <wp:extent cx="1638300" cy="419100"/>
                <wp:effectExtent l="0" t="0" r="19050" b="19050"/>
                <wp:wrapNone/>
                <wp:docPr id="57" name="Zone de text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4F559D" w14:textId="6A9413FE" w:rsidR="0054074A" w:rsidRDefault="000A5B30" w:rsidP="0054074A">
                            <w:pPr>
                              <w:jc w:val="center"/>
                            </w:pPr>
                            <w:r>
                              <w:t>Applications, sites</w:t>
                            </w:r>
                          </w:p>
                          <w:p w14:paraId="3D5040C3" w14:textId="19C29642" w:rsidR="000A5B30" w:rsidRDefault="000A5B30" w:rsidP="0054074A">
                            <w:pPr>
                              <w:jc w:val="center"/>
                            </w:pPr>
                            <w:r>
                              <w:t>Réseaux sociaux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4254A" id="Zone de texte 57" o:spid="_x0000_s1054" type="#_x0000_t202" style="position:absolute;margin-left:75.4pt;margin-top:.7pt;width:129pt;height:33pt;z-index:251774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" fillcolor="window" strokeweight=".5pt">
                <v:textbox>
                  <w:txbxContent>
                    <w:p w14:paraId="3D4F559D" w14:textId="6A9413FE" w:rsidR="0054074A" w:rsidRDefault="000A5B30" w:rsidP="0054074A">
                      <w:pPr>
                        <w:jc w:val="center"/>
                      </w:pPr>
                      <w:r>
                        <w:t>Applications, sites</w:t>
                      </w:r>
                    </w:p>
                    <w:p w14:paraId="3D5040C3" w14:textId="19C29642" w:rsidR="000A5B30" w:rsidRDefault="000A5B30" w:rsidP="0054074A">
                      <w:pPr>
                        <w:jc w:val="center"/>
                      </w:pPr>
                      <w:r>
                        <w:t>Réseaux sociaux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321BC0" w14:textId="6EAA417C" w:rsidR="0054074A" w:rsidRDefault="007B02AC" w:rsidP="004326E3"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247E417" wp14:editId="4097DCA2">
                <wp:simplePos x="0" y="0"/>
                <wp:positionH relativeFrom="column">
                  <wp:posOffset>2647950</wp:posOffset>
                </wp:positionH>
                <wp:positionV relativeFrom="paragraph">
                  <wp:posOffset>6985</wp:posOffset>
                </wp:positionV>
                <wp:extent cx="279400" cy="0"/>
                <wp:effectExtent l="0" t="76200" r="25400" b="95250"/>
                <wp:wrapNone/>
                <wp:docPr id="58" name="Connecteur droit avec flèch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9FF0E1" id="Connecteur droit avec flèche 58" o:spid="_x0000_s1026" type="#_x0000_t32" style="position:absolute;margin-left:208.5pt;margin-top:.55pt;width:22pt;height:0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">
                <v:stroke endarrow="block"/>
              </v:shape>
            </w:pict>
          </mc:Fallback>
        </mc:AlternateContent>
      </w:r>
    </w:p>
    <w:p w14:paraId="15761DC5" w14:textId="0B375828" w:rsidR="00B9544C" w:rsidRDefault="00322AB9" w:rsidP="00B9544C">
      <w:pPr>
        <w:pStyle w:val="Titre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38934DC" wp14:editId="2151B23D">
                <wp:simplePos x="0" y="0"/>
                <wp:positionH relativeFrom="margin">
                  <wp:posOffset>-271145</wp:posOffset>
                </wp:positionH>
                <wp:positionV relativeFrom="paragraph">
                  <wp:posOffset>564515</wp:posOffset>
                </wp:positionV>
                <wp:extent cx="1809750" cy="390525"/>
                <wp:effectExtent l="0" t="0" r="19050" b="28575"/>
                <wp:wrapNone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F5ED7B" w14:textId="56AA043B" w:rsidR="00CA3719" w:rsidRDefault="00B9544C" w:rsidP="000B0650">
                            <w:pPr>
                              <w:jc w:val="center"/>
                            </w:pPr>
                            <w:r>
                              <w:t>Facilite la communication avec l’usager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934DC" id="Zone de texte 20" o:spid="_x0000_s1055" type="#_x0000_t202" style="position:absolute;left:0;text-align:left;margin-left:-21.35pt;margin-top:44.45pt;width:142.5pt;height:30.7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" fillcolor="window" strokeweight=".5pt">
                <v:textbox>
                  <w:txbxContent>
                    <w:p w14:paraId="26F5ED7B" w14:textId="56AA043B" w:rsidR="00CA3719" w:rsidRDefault="00B9544C" w:rsidP="000B0650">
                      <w:pPr>
                        <w:jc w:val="center"/>
                      </w:pPr>
                      <w:r>
                        <w:t>Facilite la communication avec l’usager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D3F61">
        <w:t>L</w:t>
      </w:r>
      <w:r w:rsidR="00B9544C">
        <w:t>’administration électronique</w:t>
      </w:r>
    </w:p>
    <w:p w14:paraId="7012DAF4" w14:textId="23EF5974" w:rsidR="00B51822" w:rsidRDefault="000B0650" w:rsidP="004326E3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3BD81B3" wp14:editId="41084798">
                <wp:simplePos x="0" y="0"/>
                <wp:positionH relativeFrom="margin">
                  <wp:posOffset>4310380</wp:posOffset>
                </wp:positionH>
                <wp:positionV relativeFrom="paragraph">
                  <wp:posOffset>10795</wp:posOffset>
                </wp:positionV>
                <wp:extent cx="1847850" cy="419100"/>
                <wp:effectExtent l="0" t="0" r="19050" b="19050"/>
                <wp:wrapNone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20E732" w14:textId="3D7C2338" w:rsidR="00CA3719" w:rsidRDefault="00B9544C" w:rsidP="00322AB9">
                            <w:pPr>
                              <w:jc w:val="center"/>
                            </w:pPr>
                            <w:r>
                              <w:t>Améliore le fonctionnement des administrations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D81B3" id="Zone de texte 22" o:spid="_x0000_s1056" type="#_x0000_t202" style="position:absolute;margin-left:339.4pt;margin-top:.85pt;width:145.5pt;height:33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" fillcolor="window" strokeweight=".5pt">
                <v:textbox>
                  <w:txbxContent>
                    <w:p w14:paraId="6220E732" w14:textId="3D7C2338" w:rsidR="00CA3719" w:rsidRDefault="00B9544C" w:rsidP="00322AB9">
                      <w:pPr>
                        <w:jc w:val="center"/>
                      </w:pPr>
                      <w:r>
                        <w:t>Améliore le fonctionnement des administrations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E189BB6" wp14:editId="23CB4191">
                <wp:simplePos x="0" y="0"/>
                <wp:positionH relativeFrom="page">
                  <wp:posOffset>2933700</wp:posOffset>
                </wp:positionH>
                <wp:positionV relativeFrom="paragraph">
                  <wp:posOffset>10795</wp:posOffset>
                </wp:positionV>
                <wp:extent cx="1819275" cy="409575"/>
                <wp:effectExtent l="0" t="0" r="28575" b="28575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F3D93E" w14:textId="734FC334" w:rsidR="00B22722" w:rsidRDefault="00B9544C" w:rsidP="000B0650">
                            <w:pPr>
                              <w:pStyle w:val="Paragraphedeliste"/>
                              <w:ind w:left="0"/>
                              <w:jc w:val="center"/>
                            </w:pPr>
                            <w:r>
                              <w:t>Simplifi</w:t>
                            </w:r>
                            <w:r w:rsidR="00F832EF">
                              <w:t>e</w:t>
                            </w:r>
                            <w:r>
                              <w:t xml:space="preserve"> des démarches </w:t>
                            </w:r>
                            <w:r w:rsidR="00F832EF">
                              <w:t>des usagers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89BB6" id="Zone de texte 21" o:spid="_x0000_s1057" type="#_x0000_t202" style="position:absolute;margin-left:231pt;margin-top:.85pt;width:143.25pt;height:32.2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" fillcolor="window" strokeweight=".5pt">
                <v:textbox>
                  <w:txbxContent>
                    <w:p w14:paraId="23F3D93E" w14:textId="734FC334" w:rsidR="00B22722" w:rsidRDefault="00B9544C" w:rsidP="000B0650">
                      <w:pPr>
                        <w:pStyle w:val="Paragraphedeliste"/>
                        <w:ind w:left="0"/>
                        <w:jc w:val="center"/>
                      </w:pPr>
                      <w:r>
                        <w:t>Simplifi</w:t>
                      </w:r>
                      <w:r w:rsidR="00F832EF">
                        <w:t>e</w:t>
                      </w:r>
                      <w:r>
                        <w:t xml:space="preserve"> des démarches </w:t>
                      </w:r>
                      <w:r w:rsidR="00F832EF">
                        <w:t>des usagers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54E013C" w14:textId="421FD063" w:rsidR="00B51822" w:rsidRDefault="00B51822" w:rsidP="004326E3"/>
    <w:p w14:paraId="11A66F9F" w14:textId="2BA208F6" w:rsidR="00B51822" w:rsidRDefault="00C45AC5" w:rsidP="004326E3"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AC12128" wp14:editId="378584E4">
                <wp:simplePos x="0" y="0"/>
                <wp:positionH relativeFrom="column">
                  <wp:posOffset>2924175</wp:posOffset>
                </wp:positionH>
                <wp:positionV relativeFrom="paragraph">
                  <wp:posOffset>135890</wp:posOffset>
                </wp:positionV>
                <wp:extent cx="0" cy="180975"/>
                <wp:effectExtent l="76200" t="0" r="57150" b="47625"/>
                <wp:wrapNone/>
                <wp:docPr id="64" name="Connecteur droit avec flèch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A0D5F7" id="Connecteur droit avec flèche 64" o:spid="_x0000_s1026" type="#_x0000_t32" style="position:absolute;margin-left:230.25pt;margin-top:10.7pt;width:0;height:14.2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">
                <v:stroke endarrow="block"/>
              </v:shape>
            </w:pict>
          </mc:Fallback>
        </mc:AlternateContent>
      </w:r>
      <w:r w:rsidR="00322AB9"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1A7CFF26" wp14:editId="4981ED70">
                <wp:simplePos x="0" y="0"/>
                <wp:positionH relativeFrom="column">
                  <wp:posOffset>5248275</wp:posOffset>
                </wp:positionH>
                <wp:positionV relativeFrom="paragraph">
                  <wp:posOffset>145415</wp:posOffset>
                </wp:positionV>
                <wp:extent cx="0" cy="180975"/>
                <wp:effectExtent l="76200" t="0" r="57150" b="47625"/>
                <wp:wrapNone/>
                <wp:docPr id="65" name="Connecteur droit avec flèch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ED3FE0" id="Connecteur droit avec flèche 65" o:spid="_x0000_s1026" type="#_x0000_t32" style="position:absolute;margin-left:413.25pt;margin-top:11.45pt;width:0;height:14.2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">
                <v:stroke endarrow="block"/>
              </v:shape>
            </w:pict>
          </mc:Fallback>
        </mc:AlternateContent>
      </w:r>
      <w:r w:rsidR="00322AB9"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A310A7B" wp14:editId="4475626F">
                <wp:simplePos x="0" y="0"/>
                <wp:positionH relativeFrom="column">
                  <wp:posOffset>519430</wp:posOffset>
                </wp:positionH>
                <wp:positionV relativeFrom="paragraph">
                  <wp:posOffset>127000</wp:posOffset>
                </wp:positionV>
                <wp:extent cx="0" cy="180975"/>
                <wp:effectExtent l="76200" t="0" r="57150" b="47625"/>
                <wp:wrapNone/>
                <wp:docPr id="63" name="Connecteur droit avec flèch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443682" id="Connecteur droit avec flèche 63" o:spid="_x0000_s1026" type="#_x0000_t32" style="position:absolute;margin-left:40.9pt;margin-top:10pt;width:0;height:14.25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" strokecolor="black [3040]">
                <v:stroke endarrow="block"/>
              </v:shape>
            </w:pict>
          </mc:Fallback>
        </mc:AlternateContent>
      </w:r>
    </w:p>
    <w:p w14:paraId="0E7F19BD" w14:textId="772EB2AF" w:rsidR="0036252F" w:rsidRDefault="0036252F" w:rsidP="004326E3"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72E7C29" wp14:editId="24FFC61C">
                <wp:simplePos x="0" y="0"/>
                <wp:positionH relativeFrom="margin">
                  <wp:posOffset>-255905</wp:posOffset>
                </wp:positionH>
                <wp:positionV relativeFrom="paragraph">
                  <wp:posOffset>170180</wp:posOffset>
                </wp:positionV>
                <wp:extent cx="1809750" cy="581025"/>
                <wp:effectExtent l="0" t="0" r="19050" b="28575"/>
                <wp:wrapNone/>
                <wp:docPr id="31" name="Zone de text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3C95DB" w14:textId="603AE0C8" w:rsidR="000B0650" w:rsidRDefault="000B0650" w:rsidP="000B0650">
                            <w:r>
                              <w:t>Sites internet, applications, bornes dans les administrations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E7C29" id="Zone de texte 31" o:spid="_x0000_s1058" type="#_x0000_t202" style="position:absolute;margin-left:-20.15pt;margin-top:13.4pt;width:142.5pt;height:45.75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" fillcolor="window" strokeweight=".5pt">
                <v:textbox>
                  <w:txbxContent>
                    <w:p w14:paraId="393C95DB" w14:textId="603AE0C8" w:rsidR="000B0650" w:rsidRDefault="000B0650" w:rsidP="000B0650">
                      <w:r>
                        <w:t>Sites internet, applications, bornes dans les administrations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F774BF" w14:textId="3ECB1EBD" w:rsidR="00C45AC5" w:rsidRDefault="0036252F" w:rsidP="004326E3"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435A206" wp14:editId="7E020565">
                <wp:simplePos x="0" y="0"/>
                <wp:positionH relativeFrom="margin">
                  <wp:posOffset>4338955</wp:posOffset>
                </wp:positionH>
                <wp:positionV relativeFrom="paragraph">
                  <wp:posOffset>10795</wp:posOffset>
                </wp:positionV>
                <wp:extent cx="1885950" cy="552450"/>
                <wp:effectExtent l="0" t="0" r="19050" b="19050"/>
                <wp:wrapNone/>
                <wp:docPr id="28" name="Zone de text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950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5B24D1" w14:textId="7F46B0D1" w:rsidR="00F832EF" w:rsidRDefault="000B0650" w:rsidP="00F832EF">
                            <w:r>
                              <w:t xml:space="preserve">Echange de </w:t>
                            </w:r>
                            <w:proofErr w:type="gramStart"/>
                            <w:r>
                              <w:t>données facilité</w:t>
                            </w:r>
                            <w:proofErr w:type="gramEnd"/>
                            <w:r>
                              <w:t xml:space="preserve">, </w:t>
                            </w:r>
                          </w:p>
                          <w:p w14:paraId="7CDA697F" w14:textId="7E5D0B6C" w:rsidR="000B0650" w:rsidRDefault="000B0650" w:rsidP="00F832EF">
                            <w:r>
                              <w:t>Centralisation des données</w:t>
                            </w:r>
                            <w:r w:rsidRPr="000B0650">
                              <w:t xml:space="preserve"> </w:t>
                            </w:r>
                            <w:r>
                              <w:t>Meilleures conditions de travail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5A206" id="Zone de texte 28" o:spid="_x0000_s1059" type="#_x0000_t202" style="position:absolute;margin-left:341.65pt;margin-top:.85pt;width:148.5pt;height:43.5pt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" fillcolor="window" strokeweight=".5pt">
                <v:textbox>
                  <w:txbxContent>
                    <w:p w14:paraId="5A5B24D1" w14:textId="7F46B0D1" w:rsidR="00F832EF" w:rsidRDefault="000B0650" w:rsidP="00F832EF">
                      <w:r>
                        <w:t xml:space="preserve">Echange de </w:t>
                      </w:r>
                      <w:proofErr w:type="gramStart"/>
                      <w:r>
                        <w:t>données facilité</w:t>
                      </w:r>
                      <w:proofErr w:type="gramEnd"/>
                      <w:r>
                        <w:t xml:space="preserve">, </w:t>
                      </w:r>
                    </w:p>
                    <w:p w14:paraId="7CDA697F" w14:textId="7E5D0B6C" w:rsidR="000B0650" w:rsidRDefault="000B0650" w:rsidP="00F832EF">
                      <w:r>
                        <w:t>Centralisation des données</w:t>
                      </w:r>
                      <w:r w:rsidRPr="000B0650">
                        <w:t xml:space="preserve"> </w:t>
                      </w:r>
                      <w:r>
                        <w:t>Meilleures conditions de travail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FD7DC0D" wp14:editId="491B2D1F">
                <wp:simplePos x="0" y="0"/>
                <wp:positionH relativeFrom="page">
                  <wp:posOffset>2970530</wp:posOffset>
                </wp:positionH>
                <wp:positionV relativeFrom="paragraph">
                  <wp:posOffset>13970</wp:posOffset>
                </wp:positionV>
                <wp:extent cx="1809750" cy="581025"/>
                <wp:effectExtent l="0" t="0" r="19050" b="28575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802E3C" w14:textId="5724B91F" w:rsidR="00B9544C" w:rsidRDefault="00B9544C" w:rsidP="00B9544C">
                            <w:r>
                              <w:t>Prise de rendez-vous, suivi de courriers</w:t>
                            </w:r>
                            <w:r w:rsidR="00F832EF">
                              <w:t>, accès aux infos personnalisées</w:t>
                            </w:r>
                            <w:r w:rsidR="000B0650"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7DC0D" id="Zone de texte 14" o:spid="_x0000_s1060" type="#_x0000_t202" style="position:absolute;margin-left:233.9pt;margin-top:1.1pt;width:142.5pt;height:45.75pt;z-index:25176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" fillcolor="window" strokeweight=".5pt">
                <v:textbox>
                  <w:txbxContent>
                    <w:p w14:paraId="18802E3C" w14:textId="5724B91F" w:rsidR="00B9544C" w:rsidRDefault="00B9544C" w:rsidP="00B9544C">
                      <w:r>
                        <w:t>Prise de rendez-vous, suivi de courriers</w:t>
                      </w:r>
                      <w:r w:rsidR="00F832EF">
                        <w:t>, accès aux infos personnalisées</w:t>
                      </w:r>
                      <w:r w:rsidR="000B0650">
                        <w:t>…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F46E906" w14:textId="507BF74D" w:rsidR="00C45AC5" w:rsidRDefault="00C45AC5" w:rsidP="004326E3"/>
    <w:p w14:paraId="7A590038" w14:textId="2C8BC569" w:rsidR="00C45AC5" w:rsidRDefault="00C45AC5" w:rsidP="004326E3"/>
    <w:sectPr w:rsidR="00C45AC5" w:rsidSect="00C45AC5">
      <w:headerReference w:type="default" r:id="rId7"/>
      <w:footerReference w:type="default" r:id="rId8"/>
      <w:pgSz w:w="11906" w:h="16838"/>
      <w:pgMar w:top="709" w:right="849" w:bottom="142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E1E1FB" w14:textId="77777777" w:rsidR="00DE5B50" w:rsidRDefault="00DE5B50" w:rsidP="006C1026">
      <w:r>
        <w:separator/>
      </w:r>
    </w:p>
  </w:endnote>
  <w:endnote w:type="continuationSeparator" w:id="0">
    <w:p w14:paraId="77B70280" w14:textId="77777777" w:rsidR="00DE5B50" w:rsidRDefault="00DE5B50" w:rsidP="006C1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A50DC9" w14:textId="77777777" w:rsidR="00A914A3" w:rsidRDefault="008A5E16" w:rsidP="00A914A3">
    <w:pPr>
      <w:pStyle w:val="Pieddepage"/>
      <w:rPr>
        <w:color w:val="627B39"/>
        <w:sz w:val="16"/>
        <w:szCs w:val="16"/>
      </w:rPr>
    </w:pPr>
    <w:r w:rsidRPr="004C14A4">
      <w:rPr>
        <w:rFonts w:cstheme="minorHAnsi"/>
        <w:b/>
        <w:bCs/>
        <w:noProof/>
        <w:color w:val="94896C"/>
        <w:sz w:val="32"/>
        <w:szCs w:val="32"/>
        <w14:shadow w14:blurRad="50800" w14:dist="38100" w14:dir="8100000" w14:sx="100000" w14:sy="100000" w14:kx="0" w14:ky="0" w14:algn="tr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A1787C" wp14:editId="2597EE16">
              <wp:simplePos x="0" y="0"/>
              <wp:positionH relativeFrom="margin">
                <wp:posOffset>-366395</wp:posOffset>
              </wp:positionH>
              <wp:positionV relativeFrom="page">
                <wp:posOffset>9991725</wp:posOffset>
              </wp:positionV>
              <wp:extent cx="6591600" cy="0"/>
              <wp:effectExtent l="0" t="19050" r="19050" b="19050"/>
              <wp:wrapNone/>
              <wp:docPr id="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916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gradFill>
                          <a:gsLst>
                            <a:gs pos="41600">
                              <a:schemeClr val="accent2"/>
                            </a:gs>
                            <a:gs pos="0">
                              <a:schemeClr val="accent2">
                                <a:lumMod val="50000"/>
                              </a:schemeClr>
                            </a:gs>
                            <a:gs pos="100000">
                              <a:srgbClr val="E1D7BD"/>
                            </a:gs>
                          </a:gsLst>
                          <a:lin ang="5400000" scaled="1"/>
                        </a:gra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2BD0CE9" id="Connecteur droit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28.85pt,786.75pt" to="490.15pt,7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" strokeweight="3pt">
              <v:stroke joinstyle="miter"/>
              <w10:wrap anchorx="margin" anchory="page"/>
            </v:line>
          </w:pict>
        </mc:Fallback>
      </mc:AlternateContent>
    </w:r>
  </w:p>
  <w:p w14:paraId="760EA651" w14:textId="77777777" w:rsidR="008A5E16" w:rsidRDefault="008A5E16" w:rsidP="00A914A3">
    <w:pPr>
      <w:pStyle w:val="Pieddepage"/>
      <w:rPr>
        <w:color w:val="627B39"/>
        <w:sz w:val="16"/>
        <w:szCs w:val="16"/>
      </w:rPr>
    </w:pPr>
  </w:p>
  <w:p w14:paraId="49065D4E" w14:textId="77777777" w:rsidR="001D3F61" w:rsidRDefault="004326E3" w:rsidP="00A914A3">
    <w:pPr>
      <w:pStyle w:val="Pieddepage"/>
      <w:rPr>
        <w:color w:val="C45911" w:themeColor="accent2"/>
        <w:sz w:val="16"/>
        <w:szCs w:val="16"/>
      </w:rPr>
    </w:pPr>
    <w:r>
      <w:rPr>
        <w:color w:val="C45911" w:themeColor="accent2"/>
        <w:sz w:val="16"/>
        <w:szCs w:val="16"/>
      </w:rPr>
      <w:t>Management : synthèse schéma c</w:t>
    </w:r>
    <w:r w:rsidR="00FB4C11" w:rsidRPr="00CC7AE6">
      <w:rPr>
        <w:color w:val="C45911" w:themeColor="accent2"/>
        <w:sz w:val="16"/>
        <w:szCs w:val="16"/>
      </w:rPr>
      <w:t xml:space="preserve">hapitre </w:t>
    </w:r>
    <w:r w:rsidR="000B0650">
      <w:rPr>
        <w:color w:val="C45911" w:themeColor="accent2"/>
        <w:sz w:val="16"/>
        <w:szCs w:val="16"/>
      </w:rPr>
      <w:t>1</w:t>
    </w:r>
    <w:r w:rsidR="001D3F61">
      <w:rPr>
        <w:color w:val="C45911" w:themeColor="accent2"/>
        <w:sz w:val="16"/>
        <w:szCs w:val="16"/>
      </w:rPr>
      <w:t>3</w:t>
    </w:r>
  </w:p>
  <w:p w14:paraId="2B0F6A83" w14:textId="214401D0" w:rsidR="00FB4C11" w:rsidRPr="00CC7AE6" w:rsidRDefault="00EF41A9" w:rsidP="00A914A3">
    <w:pPr>
      <w:pStyle w:val="Pieddepage"/>
      <w:rPr>
        <w:color w:val="C45911" w:themeColor="accent2"/>
        <w:sz w:val="16"/>
        <w:szCs w:val="16"/>
      </w:rPr>
    </w:pPr>
    <w:r w:rsidRPr="00CC7AE6">
      <w:rPr>
        <w:color w:val="C45911" w:themeColor="accent2"/>
        <w:sz w:val="16"/>
        <w:szCs w:val="16"/>
      </w:rPr>
      <w:tab/>
    </w:r>
    <w:r w:rsidRPr="00CC7AE6">
      <w:rPr>
        <w:color w:val="C45911" w:themeColor="accent2"/>
        <w:sz w:val="16"/>
        <w:szCs w:val="16"/>
      </w:rPr>
      <w:tab/>
    </w:r>
    <w:r w:rsidRPr="00CC7AE6">
      <w:rPr>
        <w:color w:val="C45911" w:themeColor="accent2"/>
        <w:sz w:val="16"/>
        <w:szCs w:val="16"/>
      </w:rPr>
      <w:fldChar w:fldCharType="begin"/>
    </w:r>
    <w:r w:rsidRPr="00CC7AE6">
      <w:rPr>
        <w:color w:val="C45911" w:themeColor="accent2"/>
        <w:sz w:val="16"/>
        <w:szCs w:val="16"/>
      </w:rPr>
      <w:instrText>PAGE   \* MERGEFORMAT</w:instrText>
    </w:r>
    <w:r w:rsidRPr="00CC7AE6">
      <w:rPr>
        <w:color w:val="C45911" w:themeColor="accent2"/>
        <w:sz w:val="16"/>
        <w:szCs w:val="16"/>
      </w:rPr>
      <w:fldChar w:fldCharType="separate"/>
    </w:r>
    <w:r w:rsidRPr="00CC7AE6">
      <w:rPr>
        <w:color w:val="C45911" w:themeColor="accent2"/>
        <w:sz w:val="16"/>
        <w:szCs w:val="16"/>
      </w:rPr>
      <w:t>1</w:t>
    </w:r>
    <w:r w:rsidRPr="00CC7AE6">
      <w:rPr>
        <w:color w:val="C45911" w:themeColor="accen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6F2D45" w14:textId="77777777" w:rsidR="00DE5B50" w:rsidRDefault="00DE5B50" w:rsidP="006C1026">
      <w:r>
        <w:separator/>
      </w:r>
    </w:p>
  </w:footnote>
  <w:footnote w:type="continuationSeparator" w:id="0">
    <w:p w14:paraId="7F47A38B" w14:textId="77777777" w:rsidR="00DE5B50" w:rsidRDefault="00DE5B50" w:rsidP="006C1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6EA9B5" w14:textId="77777777" w:rsidR="006C1026" w:rsidRPr="00CC7AE6" w:rsidRDefault="006C1026" w:rsidP="006C1026">
    <w:pPr>
      <w:pStyle w:val="En-tte"/>
      <w:ind w:left="-851"/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</w:pPr>
    <w:proofErr w:type="spellStart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M</w:t>
    </w:r>
    <w:r w:rsidR="00CC7AE6"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SdGN</w:t>
    </w:r>
    <w:proofErr w:type="spellEnd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 xml:space="preserve"> – </w:t>
    </w:r>
    <w:proofErr w:type="spellStart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Term</w:t>
    </w:r>
    <w:proofErr w:type="spellEnd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 xml:space="preserve"> STMG</w:t>
    </w:r>
  </w:p>
  <w:p w14:paraId="15714798" w14:textId="77777777" w:rsidR="006C1026" w:rsidRDefault="006C102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11.5pt;height:11.5pt" o:bullet="t">
        <v:imagedata r:id="rId1" o:title="mso3484"/>
      </v:shape>
    </w:pict>
  </w:numPicBullet>
  <w:numPicBullet w:numPicBulletId="1">
    <w:pict>
      <v:shape id="_x0000_i1084" type="#_x0000_t75" style="width:151.5pt;height:142pt" o:bullet="t">
        <v:imagedata r:id="rId2" o:title="puce modèle word"/>
      </v:shape>
    </w:pict>
  </w:numPicBullet>
  <w:abstractNum w:abstractNumId="0" w15:restartNumberingAfterBreak="0">
    <w:nsid w:val="116C1321"/>
    <w:multiLevelType w:val="hybridMultilevel"/>
    <w:tmpl w:val="17DA474E"/>
    <w:lvl w:ilvl="0" w:tplc="28DCFCA6">
      <w:start w:val="1"/>
      <w:numFmt w:val="decimal"/>
      <w:pStyle w:val="Titre3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E3A2E"/>
    <w:multiLevelType w:val="hybridMultilevel"/>
    <w:tmpl w:val="81122598"/>
    <w:lvl w:ilvl="0" w:tplc="B0BEF420">
      <w:start w:val="1"/>
      <w:numFmt w:val="bullet"/>
      <w:pStyle w:val="Petitenumration"/>
      <w:lvlText w:val=""/>
      <w:lvlJc w:val="left"/>
      <w:pPr>
        <w:ind w:left="1457" w:hanging="360"/>
      </w:pPr>
      <w:rPr>
        <w:rFonts w:ascii="Symbol" w:hAnsi="Symbol" w:hint="default"/>
        <w:color w:val="C45911" w:themeColor="accent2"/>
      </w:rPr>
    </w:lvl>
    <w:lvl w:ilvl="1" w:tplc="040C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" w15:restartNumberingAfterBreak="0">
    <w:nsid w:val="38986336"/>
    <w:multiLevelType w:val="hybridMultilevel"/>
    <w:tmpl w:val="CA3E61AA"/>
    <w:lvl w:ilvl="0" w:tplc="5A389EA4">
      <w:start w:val="1"/>
      <w:numFmt w:val="decimal"/>
      <w:pStyle w:val="Titre1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936EAF"/>
    <w:multiLevelType w:val="hybridMultilevel"/>
    <w:tmpl w:val="F9327474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49E216B4"/>
    <w:multiLevelType w:val="hybridMultilevel"/>
    <w:tmpl w:val="7A5EF9D4"/>
    <w:lvl w:ilvl="0" w:tplc="4156FD78">
      <w:start w:val="1"/>
      <w:numFmt w:val="upperLetter"/>
      <w:pStyle w:val="Titre2"/>
      <w:lvlText w:val="%1."/>
      <w:lvlJc w:val="left"/>
      <w:pPr>
        <w:ind w:left="10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0" w:hanging="360"/>
      </w:pPr>
    </w:lvl>
    <w:lvl w:ilvl="2" w:tplc="040C001B" w:tentative="1">
      <w:start w:val="1"/>
      <w:numFmt w:val="lowerRoman"/>
      <w:lvlText w:val="%3."/>
      <w:lvlJc w:val="right"/>
      <w:pPr>
        <w:ind w:left="2500" w:hanging="180"/>
      </w:pPr>
    </w:lvl>
    <w:lvl w:ilvl="3" w:tplc="040C000F" w:tentative="1">
      <w:start w:val="1"/>
      <w:numFmt w:val="decimal"/>
      <w:lvlText w:val="%4."/>
      <w:lvlJc w:val="left"/>
      <w:pPr>
        <w:ind w:left="3220" w:hanging="360"/>
      </w:pPr>
    </w:lvl>
    <w:lvl w:ilvl="4" w:tplc="040C0019" w:tentative="1">
      <w:start w:val="1"/>
      <w:numFmt w:val="lowerLetter"/>
      <w:lvlText w:val="%5."/>
      <w:lvlJc w:val="left"/>
      <w:pPr>
        <w:ind w:left="3940" w:hanging="360"/>
      </w:pPr>
    </w:lvl>
    <w:lvl w:ilvl="5" w:tplc="040C001B" w:tentative="1">
      <w:start w:val="1"/>
      <w:numFmt w:val="lowerRoman"/>
      <w:lvlText w:val="%6."/>
      <w:lvlJc w:val="right"/>
      <w:pPr>
        <w:ind w:left="4660" w:hanging="180"/>
      </w:pPr>
    </w:lvl>
    <w:lvl w:ilvl="6" w:tplc="040C000F" w:tentative="1">
      <w:start w:val="1"/>
      <w:numFmt w:val="decimal"/>
      <w:lvlText w:val="%7."/>
      <w:lvlJc w:val="left"/>
      <w:pPr>
        <w:ind w:left="5380" w:hanging="360"/>
      </w:pPr>
    </w:lvl>
    <w:lvl w:ilvl="7" w:tplc="040C0019" w:tentative="1">
      <w:start w:val="1"/>
      <w:numFmt w:val="lowerLetter"/>
      <w:lvlText w:val="%8."/>
      <w:lvlJc w:val="left"/>
      <w:pPr>
        <w:ind w:left="6100" w:hanging="360"/>
      </w:pPr>
    </w:lvl>
    <w:lvl w:ilvl="8" w:tplc="040C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5EAC3405"/>
    <w:multiLevelType w:val="hybridMultilevel"/>
    <w:tmpl w:val="D6F28C1E"/>
    <w:lvl w:ilvl="0" w:tplc="6E509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45911" w:themeColor="accent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054539"/>
    <w:multiLevelType w:val="hybridMultilevel"/>
    <w:tmpl w:val="1F68306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393626"/>
    <w:multiLevelType w:val="hybridMultilevel"/>
    <w:tmpl w:val="238ACB60"/>
    <w:lvl w:ilvl="0" w:tplc="AFC6BA0C">
      <w:start w:val="1"/>
      <w:numFmt w:val="bullet"/>
      <w:pStyle w:val="Grandenumration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7949727">
    <w:abstractNumId w:val="6"/>
  </w:num>
  <w:num w:numId="2" w16cid:durableId="1790005029">
    <w:abstractNumId w:val="3"/>
  </w:num>
  <w:num w:numId="3" w16cid:durableId="787089705">
    <w:abstractNumId w:val="2"/>
  </w:num>
  <w:num w:numId="4" w16cid:durableId="1891305558">
    <w:abstractNumId w:val="4"/>
  </w:num>
  <w:num w:numId="5" w16cid:durableId="2099062182">
    <w:abstractNumId w:val="0"/>
  </w:num>
  <w:num w:numId="6" w16cid:durableId="533737195">
    <w:abstractNumId w:val="7"/>
  </w:num>
  <w:num w:numId="7" w16cid:durableId="1609511026">
    <w:abstractNumId w:val="1"/>
  </w:num>
  <w:num w:numId="8" w16cid:durableId="956255174">
    <w:abstractNumId w:val="5"/>
  </w:num>
  <w:num w:numId="9" w16cid:durableId="1157382913">
    <w:abstractNumId w:val="4"/>
  </w:num>
  <w:num w:numId="10" w16cid:durableId="1010182550">
    <w:abstractNumId w:val="4"/>
    <w:lvlOverride w:ilvl="0">
      <w:startOverride w:val="1"/>
    </w:lvlOverride>
  </w:num>
  <w:num w:numId="11" w16cid:durableId="59180063">
    <w:abstractNumId w:val="4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84A"/>
    <w:rsid w:val="00073A98"/>
    <w:rsid w:val="00081863"/>
    <w:rsid w:val="000A0795"/>
    <w:rsid w:val="000A5B30"/>
    <w:rsid w:val="000B0650"/>
    <w:rsid w:val="00140CBF"/>
    <w:rsid w:val="001D3F61"/>
    <w:rsid w:val="00210524"/>
    <w:rsid w:val="003144D4"/>
    <w:rsid w:val="00322AB9"/>
    <w:rsid w:val="0036252F"/>
    <w:rsid w:val="003D0939"/>
    <w:rsid w:val="00425CE3"/>
    <w:rsid w:val="004326E3"/>
    <w:rsid w:val="00495AA6"/>
    <w:rsid w:val="004C14A4"/>
    <w:rsid w:val="005150FC"/>
    <w:rsid w:val="0054074A"/>
    <w:rsid w:val="005B646F"/>
    <w:rsid w:val="005E75E5"/>
    <w:rsid w:val="00665049"/>
    <w:rsid w:val="006C1026"/>
    <w:rsid w:val="00725AC4"/>
    <w:rsid w:val="0079384A"/>
    <w:rsid w:val="007B02AC"/>
    <w:rsid w:val="008A5E16"/>
    <w:rsid w:val="00915A8C"/>
    <w:rsid w:val="009371B3"/>
    <w:rsid w:val="009A341A"/>
    <w:rsid w:val="009F1E86"/>
    <w:rsid w:val="00A17842"/>
    <w:rsid w:val="00A55920"/>
    <w:rsid w:val="00A914A3"/>
    <w:rsid w:val="00AB4FFD"/>
    <w:rsid w:val="00AD0248"/>
    <w:rsid w:val="00B22722"/>
    <w:rsid w:val="00B51822"/>
    <w:rsid w:val="00B73436"/>
    <w:rsid w:val="00B74EBE"/>
    <w:rsid w:val="00B9073C"/>
    <w:rsid w:val="00B9544C"/>
    <w:rsid w:val="00BB64C3"/>
    <w:rsid w:val="00BD6020"/>
    <w:rsid w:val="00C3499D"/>
    <w:rsid w:val="00C45AC5"/>
    <w:rsid w:val="00C751AE"/>
    <w:rsid w:val="00CA3719"/>
    <w:rsid w:val="00CC7AE6"/>
    <w:rsid w:val="00CD7680"/>
    <w:rsid w:val="00CF5B44"/>
    <w:rsid w:val="00DA0B62"/>
    <w:rsid w:val="00DD0743"/>
    <w:rsid w:val="00DE5B50"/>
    <w:rsid w:val="00DF5B9F"/>
    <w:rsid w:val="00DF791D"/>
    <w:rsid w:val="00E4323D"/>
    <w:rsid w:val="00E53BA9"/>
    <w:rsid w:val="00E92B32"/>
    <w:rsid w:val="00E96A2F"/>
    <w:rsid w:val="00ED05B4"/>
    <w:rsid w:val="00EF41A9"/>
    <w:rsid w:val="00F44733"/>
    <w:rsid w:val="00F45B1B"/>
    <w:rsid w:val="00F832EF"/>
    <w:rsid w:val="00FB4C11"/>
    <w:rsid w:val="00FC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9A24C"/>
  <w15:chartTrackingRefBased/>
  <w15:docId w15:val="{511E9BFA-8516-4B43-A032-9FD76C9DA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743"/>
    <w:pPr>
      <w:spacing w:after="0" w:line="240" w:lineRule="auto"/>
    </w:pPr>
    <w:rPr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E92B32"/>
    <w:pPr>
      <w:keepNext/>
      <w:keepLines/>
      <w:numPr>
        <w:numId w:val="3"/>
      </w:numPr>
      <w:spacing w:before="300" w:after="200"/>
      <w:ind w:left="357" w:hanging="357"/>
      <w:outlineLvl w:val="0"/>
    </w:pPr>
    <w:rPr>
      <w:rFonts w:ascii="Calibri" w:eastAsiaTheme="majorEastAsia" w:hAnsi="Calibri" w:cstheme="majorBidi"/>
      <w:b/>
      <w:caps/>
      <w:color w:val="627B39"/>
      <w:sz w:val="28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D0939"/>
    <w:pPr>
      <w:keepNext/>
      <w:keepLines/>
      <w:numPr>
        <w:numId w:val="4"/>
      </w:numPr>
      <w:spacing w:before="120" w:after="120"/>
      <w:outlineLvl w:val="1"/>
    </w:pPr>
    <w:rPr>
      <w:rFonts w:ascii="Calibri" w:eastAsiaTheme="majorEastAsia" w:hAnsi="Calibri" w:cstheme="majorBidi"/>
      <w:b/>
      <w:color w:val="92420C" w:themeColor="accent2" w:themeShade="BF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D0939"/>
    <w:pPr>
      <w:keepNext/>
      <w:keepLines/>
      <w:numPr>
        <w:numId w:val="5"/>
      </w:numPr>
      <w:spacing w:before="120" w:after="120"/>
      <w:ind w:left="1094" w:hanging="357"/>
      <w:outlineLvl w:val="2"/>
    </w:pPr>
    <w:rPr>
      <w:rFonts w:ascii="Calibri" w:eastAsiaTheme="majorEastAsia" w:hAnsi="Calibri" w:cstheme="majorBidi"/>
      <w:b/>
      <w:color w:val="94896C"/>
      <w:sz w:val="22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6C1026"/>
    <w:pPr>
      <w:keepNext/>
      <w:keepLines/>
      <w:spacing w:before="120" w:after="120"/>
      <w:ind w:left="737"/>
      <w:outlineLvl w:val="3"/>
    </w:pPr>
    <w:rPr>
      <w:rFonts w:ascii="Calibri" w:eastAsiaTheme="majorEastAsia" w:hAnsi="Calibri" w:cstheme="majorBidi"/>
      <w:b/>
      <w:iCs/>
      <w:color w:val="C45911" w:themeColor="accent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D074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E92B32"/>
    <w:rPr>
      <w:rFonts w:ascii="Calibri" w:eastAsiaTheme="majorEastAsia" w:hAnsi="Calibri" w:cstheme="majorBidi"/>
      <w:b/>
      <w:caps/>
      <w:color w:val="627B39"/>
      <w:sz w:val="28"/>
      <w:szCs w:val="32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3D0939"/>
    <w:rPr>
      <w:rFonts w:ascii="Calibri" w:eastAsiaTheme="majorEastAsia" w:hAnsi="Calibri" w:cstheme="majorBidi"/>
      <w:b/>
      <w:color w:val="92420C" w:themeColor="accent2" w:themeShade="BF"/>
      <w:sz w:val="24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3D0939"/>
    <w:rPr>
      <w:rFonts w:ascii="Calibri" w:eastAsiaTheme="majorEastAsia" w:hAnsi="Calibri" w:cstheme="majorBidi"/>
      <w:b/>
      <w:color w:val="94896C"/>
      <w:szCs w:val="24"/>
    </w:rPr>
  </w:style>
  <w:style w:type="paragraph" w:customStyle="1" w:styleId="Grandenumration">
    <w:name w:val="Grande énumération"/>
    <w:basedOn w:val="Normal"/>
    <w:qFormat/>
    <w:rsid w:val="00DF5B9F"/>
    <w:pPr>
      <w:numPr>
        <w:numId w:val="6"/>
      </w:numPr>
      <w:spacing w:before="120"/>
      <w:ind w:left="714" w:hanging="357"/>
    </w:pPr>
    <w:rPr>
      <w:rFonts w:ascii="Calibri" w:hAnsi="Calibri"/>
    </w:rPr>
  </w:style>
  <w:style w:type="paragraph" w:customStyle="1" w:styleId="Petitenumration">
    <w:name w:val="Petite énumération"/>
    <w:basedOn w:val="Normal"/>
    <w:qFormat/>
    <w:rsid w:val="00DF5B9F"/>
    <w:pPr>
      <w:numPr>
        <w:numId w:val="7"/>
      </w:numPr>
    </w:pPr>
  </w:style>
  <w:style w:type="character" w:customStyle="1" w:styleId="Titre4Car">
    <w:name w:val="Titre 4 Car"/>
    <w:basedOn w:val="Policepardfaut"/>
    <w:link w:val="Titre4"/>
    <w:uiPriority w:val="9"/>
    <w:rsid w:val="006C1026"/>
    <w:rPr>
      <w:rFonts w:ascii="Calibri" w:eastAsiaTheme="majorEastAsia" w:hAnsi="Calibri" w:cstheme="majorBidi"/>
      <w:b/>
      <w:iCs/>
      <w:color w:val="C45911" w:themeColor="accent2"/>
      <w:sz w:val="20"/>
    </w:rPr>
  </w:style>
  <w:style w:type="paragraph" w:styleId="En-tte">
    <w:name w:val="header"/>
    <w:basedOn w:val="Normal"/>
    <w:link w:val="En-tt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C1026"/>
    <w:rPr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C1026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dero\OneDrive\Documents\Mod&#232;les%20Office%20personnalis&#233;s\mod&#232;le%20mana.dotx" TargetMode="External"/></Relationships>
</file>

<file path=word/theme/theme1.xml><?xml version="1.0" encoding="utf-8"?>
<a:theme xmlns:a="http://schemas.openxmlformats.org/drawingml/2006/main" name="Thème Merca">
  <a:themeElements>
    <a:clrScheme name="Merca">
      <a:dk1>
        <a:srgbClr val="000000"/>
      </a:dk1>
      <a:lt1>
        <a:sysClr val="window" lastClr="FFFFFF"/>
      </a:lt1>
      <a:dk2>
        <a:srgbClr val="627B39"/>
      </a:dk2>
      <a:lt2>
        <a:srgbClr val="94896C"/>
      </a:lt2>
      <a:accent1>
        <a:srgbClr val="EC9C6C"/>
      </a:accent1>
      <a:accent2>
        <a:srgbClr val="C45911"/>
      </a:accent2>
      <a:accent3>
        <a:srgbClr val="865640"/>
      </a:accent3>
      <a:accent4>
        <a:srgbClr val="9B8357"/>
      </a:accent4>
      <a:accent5>
        <a:srgbClr val="D1CCC1"/>
      </a:accent5>
      <a:accent6>
        <a:srgbClr val="6D644F"/>
      </a:accent6>
      <a:hlink>
        <a:srgbClr val="627B39"/>
      </a:hlink>
      <a:folHlink>
        <a:srgbClr val="BD582C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mana</Template>
  <TotalTime>252</TotalTime>
  <Pages>1</Pages>
  <Words>81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sdero</dc:creator>
  <cp:keywords/>
  <dc:description/>
  <cp:lastModifiedBy>sderouin35@yahoo.fr</cp:lastModifiedBy>
  <cp:revision>16</cp:revision>
  <dcterms:created xsi:type="dcterms:W3CDTF">2021-11-18T14:56:00Z</dcterms:created>
  <dcterms:modified xsi:type="dcterms:W3CDTF">2024-08-06T15:14:00Z</dcterms:modified>
</cp:coreProperties>
</file>