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726E29" w14:textId="6266F590" w:rsidR="00CC7AE6" w:rsidRDefault="008B4237"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APPLICATION</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sidR="005A443F">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11</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31F8DAA9" w14:textId="653D4012" w:rsidR="00000000" w:rsidRPr="00CC7AE6"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252EED04" wp14:editId="14477F08">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36F239"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w:t>
      </w:r>
      <w:r w:rsidR="008B423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e CHOIX COHERENT DU FONCTIONNEMENT DES ORGANISATIONS</w:t>
      </w:r>
    </w:p>
    <w:p w14:paraId="32E94EFA" w14:textId="77777777" w:rsidR="00DD0743" w:rsidRDefault="00DD0743" w:rsidP="00EF41A9"/>
    <w:p w14:paraId="3B878E88" w14:textId="1D1D7A87" w:rsidR="00CC7AE6" w:rsidRDefault="008B4237" w:rsidP="00CC7AE6">
      <w:pPr>
        <w:pStyle w:val="Titre1"/>
        <w:numPr>
          <w:ilvl w:val="0"/>
          <w:numId w:val="0"/>
        </w:numPr>
        <w:ind w:left="357" w:hanging="357"/>
      </w:pPr>
      <w:r>
        <w:t>VENTES PRIVEES</w:t>
      </w:r>
    </w:p>
    <w:p w14:paraId="09C397CC" w14:textId="426158D0" w:rsidR="008B4237" w:rsidRDefault="008B4237" w:rsidP="008B4237">
      <w:pPr>
        <w:rPr>
          <w:u w:val="single"/>
        </w:rPr>
      </w:pPr>
      <w:r w:rsidRPr="00FC156F">
        <w:rPr>
          <w:noProof/>
          <w:u w:val="single"/>
        </w:rPr>
        <w:drawing>
          <wp:inline distT="0" distB="0" distL="0" distR="0" wp14:anchorId="3BDBF3CA" wp14:editId="18345769">
            <wp:extent cx="6052758" cy="3768918"/>
            <wp:effectExtent l="0" t="0" r="5715"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21931" t="29599" r="22417" b="9113"/>
                    <a:stretch>
                      <a:fillRect/>
                    </a:stretch>
                  </pic:blipFill>
                  <pic:spPr bwMode="auto">
                    <a:xfrm>
                      <a:off x="0" y="0"/>
                      <a:ext cx="6055514" cy="3770634"/>
                    </a:xfrm>
                    <a:prstGeom prst="rect">
                      <a:avLst/>
                    </a:prstGeom>
                    <a:noFill/>
                    <a:ln>
                      <a:noFill/>
                    </a:ln>
                  </pic:spPr>
                </pic:pic>
              </a:graphicData>
            </a:graphic>
          </wp:inline>
        </w:drawing>
      </w:r>
    </w:p>
    <w:p w14:paraId="2FA3104F" w14:textId="77777777" w:rsidR="008B4237" w:rsidRDefault="008B4237" w:rsidP="008B4237">
      <w:pPr>
        <w:rPr>
          <w:u w:val="single"/>
        </w:rPr>
      </w:pPr>
    </w:p>
    <w:p w14:paraId="54A083EB" w14:textId="418AA7D5" w:rsidR="008B4237" w:rsidRDefault="008B4237" w:rsidP="008B4237">
      <w:pPr>
        <w:pStyle w:val="Titre3"/>
        <w:numPr>
          <w:ilvl w:val="0"/>
          <w:numId w:val="0"/>
        </w:numPr>
        <w:ind w:left="737"/>
      </w:pPr>
      <w:r w:rsidRPr="00FC156F">
        <w:rPr>
          <w:noProof/>
          <w:u w:val="single"/>
        </w:rPr>
        <w:drawing>
          <wp:anchor distT="0" distB="0" distL="114300" distR="114300" simplePos="0" relativeHeight="251660288" behindDoc="1" locked="0" layoutInCell="1" allowOverlap="1" wp14:anchorId="002471C4" wp14:editId="48A89369">
            <wp:simplePos x="0" y="0"/>
            <wp:positionH relativeFrom="margin">
              <wp:posOffset>-176282</wp:posOffset>
            </wp:positionH>
            <wp:positionV relativeFrom="paragraph">
              <wp:posOffset>319101</wp:posOffset>
            </wp:positionV>
            <wp:extent cx="6134493" cy="1383527"/>
            <wp:effectExtent l="0" t="0" r="0" b="7620"/>
            <wp:wrapTight wrapText="bothSides">
              <wp:wrapPolygon edited="0">
                <wp:start x="0" y="0"/>
                <wp:lineTo x="0" y="21421"/>
                <wp:lineTo x="21533" y="21421"/>
                <wp:lineTo x="21533"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78" t="46022" r="2742" b="15001"/>
                    <a:stretch>
                      <a:fillRect/>
                    </a:stretch>
                  </pic:blipFill>
                  <pic:spPr bwMode="auto">
                    <a:xfrm>
                      <a:off x="0" y="0"/>
                      <a:ext cx="6134493" cy="1383527"/>
                    </a:xfrm>
                    <a:prstGeom prst="rect">
                      <a:avLst/>
                    </a:prstGeom>
                    <a:noFill/>
                    <a:ln>
                      <a:noFill/>
                    </a:ln>
                  </pic:spPr>
                </pic:pic>
              </a:graphicData>
            </a:graphic>
          </wp:anchor>
        </w:drawing>
      </w:r>
      <w:r>
        <w:t xml:space="preserve">Document 1 : Le </w:t>
      </w:r>
      <w:proofErr w:type="spellStart"/>
      <w:r>
        <w:t>lean</w:t>
      </w:r>
      <w:proofErr w:type="spellEnd"/>
      <w:r>
        <w:t xml:space="preserve"> management </w:t>
      </w:r>
    </w:p>
    <w:p w14:paraId="66CEF78C" w14:textId="75A32877" w:rsidR="008B4237" w:rsidRDefault="008B4237" w:rsidP="008B4237">
      <w:pPr>
        <w:pStyle w:val="Titre3"/>
        <w:numPr>
          <w:ilvl w:val="0"/>
          <w:numId w:val="0"/>
        </w:numPr>
        <w:ind w:left="737"/>
      </w:pPr>
      <w:r>
        <w:t>Document 2 : la polyvalence et la responsabilisation au cœur des RH de Vente-privée</w:t>
      </w:r>
    </w:p>
    <w:p w14:paraId="7D58FE83" w14:textId="77777777" w:rsidR="008B4237" w:rsidRDefault="008B4237" w:rsidP="008B4237">
      <w:pPr>
        <w:jc w:val="both"/>
      </w:pPr>
      <w:r>
        <w:rPr>
          <w:noProof/>
        </w:rPr>
        <mc:AlternateContent>
          <mc:Choice Requires="wps">
            <w:drawing>
              <wp:anchor distT="0" distB="0" distL="114300" distR="114300" simplePos="0" relativeHeight="251658239" behindDoc="1" locked="0" layoutInCell="1" allowOverlap="1" wp14:anchorId="0555DA1C" wp14:editId="0FC99ECF">
                <wp:simplePos x="0" y="0"/>
                <wp:positionH relativeFrom="margin">
                  <wp:align>center</wp:align>
                </wp:positionH>
                <wp:positionV relativeFrom="paragraph">
                  <wp:posOffset>161455</wp:posOffset>
                </wp:positionV>
                <wp:extent cx="5971430" cy="1152939"/>
                <wp:effectExtent l="0" t="0" r="10795" b="28575"/>
                <wp:wrapNone/>
                <wp:docPr id="5" name="Rectangle 5"/>
                <wp:cNvGraphicFramePr/>
                <a:graphic xmlns:a="http://schemas.openxmlformats.org/drawingml/2006/main">
                  <a:graphicData uri="http://schemas.microsoft.com/office/word/2010/wordprocessingShape">
                    <wps:wsp>
                      <wps:cNvSpPr/>
                      <wps:spPr>
                        <a:xfrm>
                          <a:off x="0" y="0"/>
                          <a:ext cx="5971430" cy="1152939"/>
                        </a:xfrm>
                        <a:prstGeom prst="rect">
                          <a:avLst/>
                        </a:prstGeom>
                        <a:solidFill>
                          <a:schemeClr val="accent6">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324FFF" id="Rectangle 5" o:spid="_x0000_s1026" style="position:absolute;margin-left:0;margin-top:12.7pt;width:470.2pt;height:90.8pt;z-index:-251658241;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" fillcolor="#c8c2b4 [1305]" strokecolor="#974413 [1604]" strokeweight="2pt">
                <w10:wrap anchorx="margin"/>
              </v:rect>
            </w:pict>
          </mc:Fallback>
        </mc:AlternateContent>
      </w:r>
    </w:p>
    <w:p w14:paraId="6F4E147F" w14:textId="4FC61679" w:rsidR="008B4237" w:rsidRDefault="008B4237" w:rsidP="008B4237">
      <w:pPr>
        <w:spacing w:before="120"/>
        <w:jc w:val="both"/>
      </w:pPr>
      <w:r w:rsidRPr="000F2F50">
        <w:t>Pauline, employée chez Vente-privée</w:t>
      </w:r>
      <w:r>
        <w:t xml:space="preserve">, finalise sa mise en ligne de 900 références d’un célèbre horloger français. Elle explique « je suis chargée du secteur lingerie, bijoux et montres. Je gère 3 ou 4 ventes par mois. Pour chacune, je monte une équipe réunissant un commercial, un responsable shooting, un web master, un chargé de logistique et un conseiller relation client. Je coordonne l’ensemble des opérations (fiche produits, photos, </w:t>
      </w:r>
      <w:proofErr w:type="spellStart"/>
      <w:r>
        <w:t>pricing</w:t>
      </w:r>
      <w:proofErr w:type="spellEnd"/>
      <w:r>
        <w:t>) liées à la préparation de l’événement qui va durer 5 jours. Je suis surtout en contact constant avec le client pour traduire sur notre site l’univers de son produit. »</w:t>
      </w:r>
    </w:p>
    <w:p w14:paraId="21753B2F" w14:textId="77777777" w:rsidR="008B4237" w:rsidRDefault="008B4237" w:rsidP="008B4237">
      <w:pPr>
        <w:jc w:val="both"/>
      </w:pPr>
    </w:p>
    <w:p w14:paraId="296C350B" w14:textId="77777777" w:rsidR="008B4237" w:rsidRDefault="008B4237" w:rsidP="008B4237">
      <w:pPr>
        <w:jc w:val="both"/>
      </w:pPr>
    </w:p>
    <w:p w14:paraId="373BBEF6" w14:textId="77777777" w:rsidR="008B4237" w:rsidRDefault="008B4237" w:rsidP="008B4237">
      <w:pPr>
        <w:jc w:val="both"/>
      </w:pPr>
    </w:p>
    <w:p w14:paraId="19E69BA2" w14:textId="5CEE986B" w:rsidR="008B4237" w:rsidRDefault="008B4237" w:rsidP="008B4237">
      <w:pPr>
        <w:jc w:val="both"/>
      </w:pPr>
    </w:p>
    <w:p w14:paraId="485A1FCE" w14:textId="27002778" w:rsidR="008B4237" w:rsidRDefault="008B4237" w:rsidP="008B4237">
      <w:pPr>
        <w:pStyle w:val="Titre2"/>
        <w:numPr>
          <w:ilvl w:val="0"/>
          <w:numId w:val="0"/>
        </w:numPr>
        <w:ind w:left="357"/>
      </w:pPr>
      <w:r>
        <w:t xml:space="preserve">TRAVAIL A FAIRE </w:t>
      </w:r>
    </w:p>
    <w:p w14:paraId="4BF6DB58" w14:textId="77777777" w:rsidR="008B4237" w:rsidRDefault="008B4237" w:rsidP="008B4237">
      <w:pPr>
        <w:jc w:val="both"/>
      </w:pPr>
    </w:p>
    <w:p w14:paraId="3EED5AB6" w14:textId="77777777" w:rsidR="008B4237" w:rsidRPr="008B4237" w:rsidRDefault="008B4237" w:rsidP="008B4237">
      <w:pPr>
        <w:jc w:val="both"/>
        <w:rPr>
          <w:b/>
          <w:bCs/>
        </w:rPr>
      </w:pPr>
      <w:r w:rsidRPr="008B4237">
        <w:rPr>
          <w:b/>
          <w:bCs/>
        </w:rPr>
        <w:t>Question 1 : Décrivez le travail de Pauline. En quoi peut-on dire que Pauline fait preuve de polyvalence ?</w:t>
      </w:r>
    </w:p>
    <w:p w14:paraId="32BDCF2F" w14:textId="77777777" w:rsidR="008B4237" w:rsidRDefault="008B4237" w:rsidP="008B4237">
      <w:pPr>
        <w:jc w:val="both"/>
      </w:pPr>
    </w:p>
    <w:p w14:paraId="28A72A11" w14:textId="77777777" w:rsidR="008B4237" w:rsidRDefault="008B4237" w:rsidP="008B4237">
      <w:pPr>
        <w:jc w:val="both"/>
      </w:pPr>
    </w:p>
    <w:p w14:paraId="30059549" w14:textId="77777777" w:rsidR="008B4237" w:rsidRPr="008B4237" w:rsidRDefault="008B4237" w:rsidP="008B4237">
      <w:pPr>
        <w:jc w:val="both"/>
        <w:rPr>
          <w:b/>
          <w:bCs/>
        </w:rPr>
      </w:pPr>
      <w:r w:rsidRPr="008B4237">
        <w:rPr>
          <w:b/>
          <w:bCs/>
        </w:rPr>
        <w:t>Question 2 : Quel est l’intérêt pour Vente-privée de développer la polyvalence de ses salariés ?</w:t>
      </w:r>
    </w:p>
    <w:p w14:paraId="613CD374" w14:textId="77777777" w:rsidR="008B4237" w:rsidRDefault="008B4237" w:rsidP="008B4237">
      <w:pPr>
        <w:jc w:val="both"/>
      </w:pPr>
    </w:p>
    <w:p w14:paraId="04F9C3DE" w14:textId="77777777" w:rsidR="008B4237" w:rsidRDefault="008B4237" w:rsidP="008B4237">
      <w:pPr>
        <w:jc w:val="both"/>
      </w:pPr>
    </w:p>
    <w:p w14:paraId="7CDBD9D6" w14:textId="77777777" w:rsidR="008B4237" w:rsidRPr="003F4E07" w:rsidRDefault="008B4237" w:rsidP="008B4237">
      <w:pPr>
        <w:jc w:val="both"/>
        <w:rPr>
          <w:b/>
          <w:bCs/>
        </w:rPr>
      </w:pPr>
      <w:r w:rsidRPr="003F4E07">
        <w:rPr>
          <w:b/>
          <w:bCs/>
        </w:rPr>
        <w:t>Question 3 : Montrez que l’organisation du travail chez Vente-privée se rapproche du Lean management.</w:t>
      </w:r>
    </w:p>
    <w:p w14:paraId="1940DDCE" w14:textId="77777777" w:rsidR="008B4237" w:rsidRDefault="008B4237" w:rsidP="008B4237">
      <w:pPr>
        <w:jc w:val="both"/>
      </w:pPr>
    </w:p>
    <w:p w14:paraId="3D21E574" w14:textId="77777777" w:rsidR="008B4237" w:rsidRDefault="008B4237" w:rsidP="008B4237">
      <w:pPr>
        <w:jc w:val="both"/>
      </w:pPr>
    </w:p>
    <w:p w14:paraId="586C6FD3" w14:textId="77777777" w:rsidR="008B4237" w:rsidRPr="003F4E07" w:rsidRDefault="008B4237" w:rsidP="008B4237">
      <w:pPr>
        <w:jc w:val="both"/>
        <w:rPr>
          <w:b/>
          <w:bCs/>
        </w:rPr>
      </w:pPr>
      <w:r w:rsidRPr="003F4E07">
        <w:rPr>
          <w:b/>
          <w:bCs/>
        </w:rPr>
        <w:t>Question 4 : En quoi le Lean management se diffère du taylorisme.</w:t>
      </w:r>
    </w:p>
    <w:p w14:paraId="530AE5F1" w14:textId="77777777" w:rsidR="008B4237" w:rsidRDefault="008B4237" w:rsidP="008B4237"/>
    <w:p w14:paraId="11723CA4" w14:textId="25BE4D94" w:rsidR="008B4237" w:rsidRDefault="008B4237" w:rsidP="008B4237">
      <w:pPr>
        <w:jc w:val="both"/>
      </w:pPr>
    </w:p>
    <w:p w14:paraId="10B2EF60" w14:textId="6144E9E3" w:rsidR="003F4E07" w:rsidRDefault="003F4E07" w:rsidP="003F4E07">
      <w:pPr>
        <w:pStyle w:val="Titre3"/>
        <w:numPr>
          <w:ilvl w:val="0"/>
          <w:numId w:val="0"/>
        </w:numPr>
        <w:ind w:left="737"/>
      </w:pPr>
      <w:r>
        <w:t>Document 3 : la répartition du pouvoir chez Vente-privée</w:t>
      </w:r>
    </w:p>
    <w:p w14:paraId="013452BA" w14:textId="77777777" w:rsidR="003F4E07" w:rsidRDefault="003F4E07" w:rsidP="008B4237">
      <w:pPr>
        <w:jc w:val="both"/>
      </w:pPr>
    </w:p>
    <w:p w14:paraId="79F74DFA" w14:textId="1D3DB982" w:rsidR="008B4237" w:rsidRDefault="008B4237" w:rsidP="003F4E07">
      <w:pPr>
        <w:jc w:val="center"/>
        <w:rPr>
          <w:u w:val="single"/>
        </w:rPr>
      </w:pPr>
      <w:r w:rsidRPr="00FC156F">
        <w:rPr>
          <w:noProof/>
          <w:u w:val="single"/>
        </w:rPr>
        <w:drawing>
          <wp:inline distT="0" distB="0" distL="0" distR="0" wp14:anchorId="112D1677" wp14:editId="1AA47A10">
            <wp:extent cx="3840480" cy="295691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29878" t="32825" r="28270" b="6180"/>
                    <a:stretch>
                      <a:fillRect/>
                    </a:stretch>
                  </pic:blipFill>
                  <pic:spPr bwMode="auto">
                    <a:xfrm>
                      <a:off x="0" y="0"/>
                      <a:ext cx="3854631" cy="2967805"/>
                    </a:xfrm>
                    <a:prstGeom prst="rect">
                      <a:avLst/>
                    </a:prstGeom>
                    <a:noFill/>
                    <a:ln>
                      <a:noFill/>
                    </a:ln>
                  </pic:spPr>
                </pic:pic>
              </a:graphicData>
            </a:graphic>
          </wp:inline>
        </w:drawing>
      </w:r>
    </w:p>
    <w:p w14:paraId="1F7758B9" w14:textId="77777777" w:rsidR="008B4237" w:rsidRDefault="008B4237" w:rsidP="008B4237">
      <w:pPr>
        <w:jc w:val="both"/>
        <w:rPr>
          <w:u w:val="single"/>
        </w:rPr>
      </w:pPr>
    </w:p>
    <w:p w14:paraId="40937012" w14:textId="77777777" w:rsidR="008B4237" w:rsidRDefault="008B4237" w:rsidP="008B4237">
      <w:pPr>
        <w:jc w:val="both"/>
        <w:rPr>
          <w:u w:val="single"/>
        </w:rPr>
      </w:pPr>
    </w:p>
    <w:p w14:paraId="733F4B96" w14:textId="77777777" w:rsidR="008B4237" w:rsidRPr="003F4E07" w:rsidRDefault="008B4237" w:rsidP="008B4237">
      <w:pPr>
        <w:jc w:val="both"/>
        <w:rPr>
          <w:b/>
          <w:bCs/>
        </w:rPr>
      </w:pPr>
      <w:r w:rsidRPr="003F4E07">
        <w:rPr>
          <w:b/>
          <w:bCs/>
        </w:rPr>
        <w:t>Question 1 : Identifiez le degré de centralisation du pouvoir chez Vente-privée.</w:t>
      </w:r>
    </w:p>
    <w:p w14:paraId="5E43ACA8" w14:textId="77777777" w:rsidR="008B4237" w:rsidRDefault="008B4237" w:rsidP="008B4237">
      <w:pPr>
        <w:jc w:val="both"/>
        <w:rPr>
          <w:u w:val="single"/>
        </w:rPr>
      </w:pPr>
    </w:p>
    <w:p w14:paraId="2CB0D2B0" w14:textId="77777777" w:rsidR="008B4237" w:rsidRDefault="008B4237" w:rsidP="008B4237">
      <w:pPr>
        <w:jc w:val="both"/>
        <w:rPr>
          <w:u w:val="single"/>
        </w:rPr>
      </w:pPr>
    </w:p>
    <w:p w14:paraId="168F7518" w14:textId="77777777" w:rsidR="008B4237" w:rsidRPr="003F4E07" w:rsidRDefault="008B4237" w:rsidP="008B4237">
      <w:pPr>
        <w:jc w:val="both"/>
        <w:rPr>
          <w:b/>
          <w:bCs/>
        </w:rPr>
      </w:pPr>
      <w:r w:rsidRPr="003F4E07">
        <w:rPr>
          <w:b/>
          <w:bCs/>
        </w:rPr>
        <w:t>Question 2 : Pourquoi la délégation de pouvoir est essentielle chez Vente-privée ? Est-elle source de performance sociale ?</w:t>
      </w:r>
    </w:p>
    <w:p w14:paraId="3ABF10D7" w14:textId="0FEBC1D6" w:rsidR="008B4237" w:rsidRDefault="008B4237" w:rsidP="008B4237"/>
    <w:p w14:paraId="6277DFD2" w14:textId="77777777" w:rsidR="000A4F65" w:rsidRDefault="000A4F65" w:rsidP="008B4237"/>
    <w:p w14:paraId="4EF5DE92" w14:textId="3EB5E8E5" w:rsidR="008B4237" w:rsidRPr="003F4E07" w:rsidRDefault="003F4E07" w:rsidP="008B4237">
      <w:pPr>
        <w:rPr>
          <w:b/>
          <w:bCs/>
        </w:rPr>
      </w:pPr>
      <w:r w:rsidRPr="003F4E07">
        <w:rPr>
          <w:b/>
          <w:bCs/>
        </w:rPr>
        <w:t>Question 3 : en quoi peut-on dire que la décentralisation du pouvoir est source de performance sociale ?</w:t>
      </w:r>
    </w:p>
    <w:p w14:paraId="63B47C78" w14:textId="1E17FB49" w:rsidR="003F4E07" w:rsidRDefault="003F4E07" w:rsidP="008B4237"/>
    <w:p w14:paraId="49687868" w14:textId="77777777" w:rsidR="008B4237" w:rsidRDefault="008B4237" w:rsidP="008B4237"/>
    <w:sectPr w:rsidR="008B4237" w:rsidSect="006C1026">
      <w:headerReference w:type="default" r:id="rId11"/>
      <w:footerReference w:type="default" r:id="rId12"/>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9A7CEB" w14:textId="77777777" w:rsidR="00FF529B" w:rsidRDefault="00FF529B" w:rsidP="006C1026">
      <w:r>
        <w:separator/>
      </w:r>
    </w:p>
  </w:endnote>
  <w:endnote w:type="continuationSeparator" w:id="0">
    <w:p w14:paraId="659F9076" w14:textId="77777777" w:rsidR="00FF529B" w:rsidRDefault="00FF529B"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4F4AB"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4FB3069D" wp14:editId="22119612">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C02A82"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1BBB0264" w14:textId="77777777" w:rsidR="008A5E16" w:rsidRDefault="008A5E16" w:rsidP="00A914A3">
    <w:pPr>
      <w:pStyle w:val="Pieddepage"/>
      <w:rPr>
        <w:color w:val="627B39"/>
        <w:sz w:val="16"/>
        <w:szCs w:val="16"/>
      </w:rPr>
    </w:pPr>
  </w:p>
  <w:p w14:paraId="705767A1" w14:textId="51313DC2" w:rsidR="00FB4C11" w:rsidRPr="00CC7AE6" w:rsidRDefault="003F4E07" w:rsidP="00A914A3">
    <w:pPr>
      <w:pStyle w:val="Pieddepage"/>
      <w:rPr>
        <w:color w:val="C45911" w:themeColor="accent2"/>
        <w:sz w:val="16"/>
        <w:szCs w:val="16"/>
      </w:rPr>
    </w:pPr>
    <w:r>
      <w:rPr>
        <w:color w:val="C45911" w:themeColor="accent2"/>
        <w:sz w:val="16"/>
        <w:szCs w:val="16"/>
      </w:rPr>
      <w:t>Management application c</w:t>
    </w:r>
    <w:r w:rsidR="00FB4C11" w:rsidRPr="00CC7AE6">
      <w:rPr>
        <w:color w:val="C45911" w:themeColor="accent2"/>
        <w:sz w:val="16"/>
        <w:szCs w:val="16"/>
      </w:rPr>
      <w:t xml:space="preserve">hapitre </w:t>
    </w:r>
    <w:r w:rsidR="005A443F">
      <w:rPr>
        <w:color w:val="C45911" w:themeColor="accent2"/>
        <w:sz w:val="16"/>
        <w:szCs w:val="16"/>
      </w:rPr>
      <w:t>11</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60FC5" w14:textId="77777777" w:rsidR="00FF529B" w:rsidRDefault="00FF529B" w:rsidP="006C1026">
      <w:r>
        <w:separator/>
      </w:r>
    </w:p>
  </w:footnote>
  <w:footnote w:type="continuationSeparator" w:id="0">
    <w:p w14:paraId="682D83DF" w14:textId="77777777" w:rsidR="00FF529B" w:rsidRDefault="00FF529B"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2176E"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2AA97F93"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7CB96A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030093544" o:spid="_x0000_i1025" type="#_x0000_t75" style="width:11.25pt;height:11.25pt;visibility:visible;mso-wrap-style:square">
            <v:imagedata r:id="rId1" o:title=""/>
          </v:shape>
        </w:pict>
      </mc:Choice>
      <mc:Fallback>
        <w:drawing>
          <wp:inline distT="0" distB="0" distL="0" distR="0" wp14:anchorId="2074F576" wp14:editId="41F96E48">
            <wp:extent cx="142875" cy="142875"/>
            <wp:effectExtent l="0" t="0" r="0" b="0"/>
            <wp:docPr id="2030093544" name="Image 2030093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6915CE51" id="Image 1510346234" o:spid="_x0000_i1025" type="#_x0000_t75" style="width:151.5pt;height:141.75pt;visibility:visible;mso-wrap-style:square">
            <v:imagedata r:id="rId3" o:title=""/>
          </v:shape>
        </w:pict>
      </mc:Choice>
      <mc:Fallback>
        <w:drawing>
          <wp:inline distT="0" distB="0" distL="0" distR="0" wp14:anchorId="1908A5C3" wp14:editId="7BCBE900">
            <wp:extent cx="1924050" cy="1800225"/>
            <wp:effectExtent l="0" t="0" r="0" b="0"/>
            <wp:docPr id="1510346234" name="Image 151034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2"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 w15:restartNumberingAfterBreak="0">
    <w:nsid w:val="49E216B4"/>
    <w:multiLevelType w:val="hybridMultilevel"/>
    <w:tmpl w:val="451220A0"/>
    <w:lvl w:ilvl="0" w:tplc="595EE214">
      <w:start w:val="1"/>
      <w:numFmt w:val="upperLetter"/>
      <w:pStyle w:val="Titre2"/>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21609352">
    <w:abstractNumId w:val="5"/>
  </w:num>
  <w:num w:numId="2" w16cid:durableId="28460372">
    <w:abstractNumId w:val="3"/>
  </w:num>
  <w:num w:numId="3" w16cid:durableId="1350645579">
    <w:abstractNumId w:val="2"/>
  </w:num>
  <w:num w:numId="4" w16cid:durableId="2099905325">
    <w:abstractNumId w:val="4"/>
  </w:num>
  <w:num w:numId="5" w16cid:durableId="1933973283">
    <w:abstractNumId w:val="0"/>
  </w:num>
  <w:num w:numId="6" w16cid:durableId="2032341297">
    <w:abstractNumId w:val="6"/>
  </w:num>
  <w:num w:numId="7" w16cid:durableId="1742241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37"/>
    <w:rsid w:val="000A0795"/>
    <w:rsid w:val="000A4F65"/>
    <w:rsid w:val="003144D4"/>
    <w:rsid w:val="003D0939"/>
    <w:rsid w:val="003F4E07"/>
    <w:rsid w:val="004C14A4"/>
    <w:rsid w:val="005A443F"/>
    <w:rsid w:val="006C1026"/>
    <w:rsid w:val="008A5E16"/>
    <w:rsid w:val="008B4237"/>
    <w:rsid w:val="009A7ADB"/>
    <w:rsid w:val="009F642C"/>
    <w:rsid w:val="00A17842"/>
    <w:rsid w:val="00A225AE"/>
    <w:rsid w:val="00A914A3"/>
    <w:rsid w:val="00AD0248"/>
    <w:rsid w:val="00B74EBE"/>
    <w:rsid w:val="00CC7AE6"/>
    <w:rsid w:val="00D64CC8"/>
    <w:rsid w:val="00DD0743"/>
    <w:rsid w:val="00DF5B9F"/>
    <w:rsid w:val="00DF791D"/>
    <w:rsid w:val="00E92B32"/>
    <w:rsid w:val="00EF41A9"/>
    <w:rsid w:val="00F44733"/>
    <w:rsid w:val="00FB4C11"/>
    <w:rsid w:val="00FF529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0D040"/>
  <w15:chartTrackingRefBased/>
  <w15:docId w15:val="{828C413C-0CBD-4B0A-8870-C6EFA622D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4"/>
      </w:numPr>
      <w:spacing w:before="120" w:after="120"/>
      <w:ind w:left="714" w:hanging="357"/>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OneDrive\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91422-672F-440F-8F1E-4A4E50103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mana</Template>
  <TotalTime>20</TotalTime>
  <Pages>2</Pages>
  <Words>248</Words>
  <Characters>1369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3</cp:revision>
  <dcterms:created xsi:type="dcterms:W3CDTF">2021-07-08T15:42:00Z</dcterms:created>
  <dcterms:modified xsi:type="dcterms:W3CDTF">2024-08-15T15:48:00Z</dcterms:modified>
</cp:coreProperties>
</file>