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34A27" w14:textId="77777777" w:rsidR="00C17B96" w:rsidRPr="0011139B" w:rsidRDefault="00C17B96" w:rsidP="00C17B96">
      <w:pPr>
        <w:pStyle w:val="Titre"/>
        <w:pBdr>
          <w:top w:val="none" w:sz="0" w:space="0" w:color="auto"/>
          <w:bottom w:val="none" w:sz="0" w:space="0" w:color="auto"/>
        </w:pBdr>
        <w:shd w:val="clear" w:color="auto" w:fill="auto"/>
        <w:spacing w:after="200"/>
        <w:ind w:left="-851"/>
        <w:jc w:val="left"/>
        <w:rPr>
          <w:rStyle w:val="Titredulivre"/>
          <w:b w:val="0"/>
          <w:bCs w:val="0"/>
          <w:color w:val="CE1C68"/>
          <w:sz w:val="18"/>
          <w:szCs w:val="18"/>
        </w:rPr>
      </w:pPr>
      <w:r w:rsidRPr="0011139B">
        <w:rPr>
          <w:rStyle w:val="Titredulivre"/>
          <w:b w:val="0"/>
          <w:bCs w:val="0"/>
          <w:color w:val="CE1C68"/>
          <w:sz w:val="18"/>
          <w:szCs w:val="18"/>
        </w:rPr>
        <w:t>Sciences de gestion</w:t>
      </w:r>
      <w:r w:rsidR="00950C47" w:rsidRPr="0011139B">
        <w:rPr>
          <w:rStyle w:val="Titredulivre"/>
          <w:b w:val="0"/>
          <w:bCs w:val="0"/>
          <w:color w:val="CE1C68"/>
          <w:sz w:val="18"/>
          <w:szCs w:val="18"/>
        </w:rPr>
        <w:t xml:space="preserve"> et numérique</w:t>
      </w:r>
    </w:p>
    <w:p w14:paraId="13008CAB" w14:textId="77777777" w:rsidR="00C17B96" w:rsidRPr="00C17B96" w:rsidRDefault="00C17B96" w:rsidP="00C17B96">
      <w:pPr>
        <w:rPr>
          <w:lang w:eastAsia="en-US"/>
        </w:rPr>
      </w:pPr>
    </w:p>
    <w:p w14:paraId="17212F13" w14:textId="77777777" w:rsidR="00A5237D" w:rsidRPr="00EC2F13" w:rsidRDefault="00E968C0" w:rsidP="00535333">
      <w:pPr>
        <w:pStyle w:val="Titre"/>
        <w:rPr>
          <w:rStyle w:val="Titredulivre"/>
          <w:bCs w:val="0"/>
          <w:caps/>
        </w:rPr>
      </w:pPr>
      <w:r>
        <w:rPr>
          <w:noProof/>
        </w:rPr>
        <w:drawing>
          <wp:anchor distT="0" distB="0" distL="114300" distR="114300" simplePos="0" relativeHeight="251660288" behindDoc="1" locked="0" layoutInCell="1" allowOverlap="1" wp14:anchorId="5D9B1BD4" wp14:editId="22877221">
            <wp:simplePos x="0" y="0"/>
            <wp:positionH relativeFrom="page">
              <wp:posOffset>3790950</wp:posOffset>
            </wp:positionH>
            <wp:positionV relativeFrom="paragraph">
              <wp:posOffset>484505</wp:posOffset>
            </wp:positionV>
            <wp:extent cx="3388360" cy="1905000"/>
            <wp:effectExtent l="0" t="0" r="2540" b="0"/>
            <wp:wrapNone/>
            <wp:docPr id="5" name="Image 1" descr="Cropped Louverture Le Dimanche De Supermarche S Sans Employe S Aux Caisses Deviendra T Elle Ba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ropped Louverture Le Dimanche De Supermarche S Sans Employe S Aux Caisses Deviendra T Elle Bana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836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500F">
        <w:rPr>
          <w:rStyle w:val="Titredulivre"/>
          <w:bCs w:val="0"/>
          <w:caps/>
        </w:rPr>
        <w:t>Chapitre</w:t>
      </w:r>
      <w:r w:rsidR="00D07A89">
        <w:rPr>
          <w:rStyle w:val="Titredulivre"/>
          <w:bCs w:val="0"/>
          <w:caps/>
        </w:rPr>
        <w:t xml:space="preserve"> 8A</w:t>
      </w:r>
      <w:r w:rsidR="00424F7C">
        <w:rPr>
          <w:rStyle w:val="Titredulivre"/>
          <w:bCs w:val="0"/>
          <w:caps/>
        </w:rPr>
        <w:t> : l’exploitation et le partage des données</w:t>
      </w:r>
      <w:r w:rsidR="0016231E">
        <w:rPr>
          <w:rStyle w:val="Titredulivre"/>
          <w:bCs w:val="0"/>
          <w:caps/>
        </w:rPr>
        <w:t xml:space="preserve"> </w:t>
      </w:r>
    </w:p>
    <w:p w14:paraId="6F17B328" w14:textId="77777777" w:rsidR="00E968C0" w:rsidRDefault="00E968C0" w:rsidP="0016231E"/>
    <w:p w14:paraId="7B40FBC4" w14:textId="77777777" w:rsidR="00E968C0" w:rsidRDefault="00E968C0" w:rsidP="0016231E">
      <w:r>
        <w:rPr>
          <w:noProof/>
        </w:rPr>
        <mc:AlternateContent>
          <mc:Choice Requires="wps">
            <w:drawing>
              <wp:anchor distT="0" distB="0" distL="114300" distR="114300" simplePos="0" relativeHeight="251658240" behindDoc="0" locked="0" layoutInCell="1" allowOverlap="1" wp14:anchorId="413214DC" wp14:editId="39571097">
                <wp:simplePos x="0" y="0"/>
                <wp:positionH relativeFrom="margin">
                  <wp:align>left</wp:align>
                </wp:positionH>
                <wp:positionV relativeFrom="paragraph">
                  <wp:posOffset>165735</wp:posOffset>
                </wp:positionV>
                <wp:extent cx="3286125" cy="1857375"/>
                <wp:effectExtent l="0" t="0" r="2857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857375"/>
                        </a:xfrm>
                        <a:prstGeom prst="rect">
                          <a:avLst/>
                        </a:prstGeom>
                        <a:solidFill>
                          <a:srgbClr val="CC99FF"/>
                        </a:solidFill>
                        <a:ln w="9525">
                          <a:solidFill>
                            <a:srgbClr val="000000"/>
                          </a:solidFill>
                          <a:miter lim="800000"/>
                          <a:headEnd/>
                          <a:tailEnd/>
                        </a:ln>
                      </wps:spPr>
                      <wps:txbx>
                        <w:txbxContent>
                          <w:p w14:paraId="73DD46D2" w14:textId="77777777" w:rsidR="0028295A" w:rsidRDefault="0028295A">
                            <w:r>
                              <w:t xml:space="preserve">Le supermarché Auchan est situé à Avignon. Il emploie 250 salariés, de la caissière au magasinier, en passant par les responsables de rayon. La préoccupation de Mr </w:t>
                            </w:r>
                            <w:proofErr w:type="spellStart"/>
                            <w:r>
                              <w:t>Ripetti</w:t>
                            </w:r>
                            <w:proofErr w:type="spellEnd"/>
                            <w:r>
                              <w:t>, directeur, est d’acheter des produits que les clients vont apprécier à des prix les plus bas possible tout en évitant au maximum le gaspillage.</w:t>
                            </w:r>
                          </w:p>
                          <w:p w14:paraId="0AF2DD5B" w14:textId="77777777" w:rsidR="0028295A" w:rsidRDefault="0028295A">
                            <w:r>
                              <w:t>En effet, jeter des produits qui ont dépassé la date limite de consommation réduit le bénéfice.</w:t>
                            </w:r>
                          </w:p>
                          <w:p w14:paraId="2222914D" w14:textId="77777777" w:rsidR="0028295A" w:rsidRDefault="0028295A">
                            <w:r>
                              <w:t xml:space="preserve">Mr </w:t>
                            </w:r>
                            <w:proofErr w:type="spellStart"/>
                            <w:r>
                              <w:t>Ripetti</w:t>
                            </w:r>
                            <w:proofErr w:type="spellEnd"/>
                            <w:r>
                              <w:t xml:space="preserve"> s’interroge sur le moyen d’améliorer sa gestion. Il souhaiterait que les commandes passées aux fournisseurs correspondent mieux aux ventes prévues.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3.05pt;width:258.75pt;height:146.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" fillcolor="#c9f">
                <v:textbox>
                  <w:txbxContent>
                    <w:p w:rsidR="0028295A" w:rsidRDefault="0028295A">
                      <w:r>
                        <w:t xml:space="preserve">Le supermarché Auchan est situé à Avignon. Il emploie 250 salariés, de la caissière au magasinier, en passant par les responsables de rayon. La préoccupation de Mr </w:t>
                      </w:r>
                      <w:proofErr w:type="spellStart"/>
                      <w:r>
                        <w:t>Ripetti</w:t>
                      </w:r>
                      <w:proofErr w:type="spellEnd"/>
                      <w:r>
                        <w:t>, directeur, est d’acheter des produits que les clients vont apprécier à des prix les plus bas possible tout en évitant au maximum le gaspillage.</w:t>
                      </w:r>
                    </w:p>
                    <w:p w:rsidR="0028295A" w:rsidRDefault="0028295A">
                      <w:r>
                        <w:t>En effet, jeter des produits qui ont dépassé la date limite de consommation réduit le bénéfice.</w:t>
                      </w:r>
                    </w:p>
                    <w:p w:rsidR="0028295A" w:rsidRDefault="0028295A">
                      <w:r>
                        <w:t xml:space="preserve">Mr </w:t>
                      </w:r>
                      <w:proofErr w:type="spellStart"/>
                      <w:r>
                        <w:t>Ripetti</w:t>
                      </w:r>
                      <w:proofErr w:type="spellEnd"/>
                      <w:r>
                        <w:t xml:space="preserve"> s’interroge sur le moyen d’améliorer sa gestion. Il souhaiterait que les commandes passées aux fournisseurs correspondent mieux aux ventes prévues.</w:t>
                      </w:r>
                    </w:p>
                  </w:txbxContent>
                </v:textbox>
                <w10:wrap anchorx="margin"/>
              </v:shape>
            </w:pict>
          </mc:Fallback>
        </mc:AlternateContent>
      </w:r>
    </w:p>
    <w:p w14:paraId="07078053" w14:textId="77777777" w:rsidR="0016231E" w:rsidRPr="00CC63B1" w:rsidRDefault="0016231E" w:rsidP="0016231E"/>
    <w:p w14:paraId="45D295D7" w14:textId="77777777" w:rsidR="005521E2" w:rsidRDefault="005521E2" w:rsidP="0016231E">
      <w:pPr>
        <w:pStyle w:val="Titre1"/>
      </w:pPr>
    </w:p>
    <w:p w14:paraId="3ACB40F5" w14:textId="77777777" w:rsidR="005521E2" w:rsidRDefault="005521E2" w:rsidP="0016231E">
      <w:pPr>
        <w:pStyle w:val="Titre1"/>
      </w:pPr>
    </w:p>
    <w:p w14:paraId="2287C767" w14:textId="77777777" w:rsidR="005521E2" w:rsidRDefault="005521E2" w:rsidP="0016231E">
      <w:pPr>
        <w:pStyle w:val="Titre1"/>
      </w:pPr>
    </w:p>
    <w:p w14:paraId="4DF9906F" w14:textId="77777777" w:rsidR="005521E2" w:rsidRDefault="005521E2" w:rsidP="0016231E">
      <w:pPr>
        <w:pStyle w:val="Titre1"/>
      </w:pPr>
    </w:p>
    <w:p w14:paraId="7A26E03E" w14:textId="77777777" w:rsidR="005521E2" w:rsidRDefault="005521E2" w:rsidP="005521E2">
      <w:pPr>
        <w:rPr>
          <w:lang w:eastAsia="en-US"/>
        </w:rPr>
      </w:pPr>
    </w:p>
    <w:p w14:paraId="40759645" w14:textId="77777777" w:rsidR="005521E2" w:rsidRDefault="005521E2" w:rsidP="005521E2">
      <w:pPr>
        <w:rPr>
          <w:lang w:eastAsia="en-US"/>
        </w:rPr>
      </w:pPr>
    </w:p>
    <w:p w14:paraId="7A12B6B2" w14:textId="77777777" w:rsidR="005521E2" w:rsidRDefault="005521E2" w:rsidP="005521E2">
      <w:pPr>
        <w:rPr>
          <w:lang w:eastAsia="en-US"/>
        </w:rPr>
      </w:pPr>
    </w:p>
    <w:p w14:paraId="3AF7BE81" w14:textId="77777777" w:rsidR="005521E2" w:rsidRDefault="005521E2" w:rsidP="005521E2">
      <w:pPr>
        <w:rPr>
          <w:lang w:eastAsia="en-US"/>
        </w:rPr>
      </w:pPr>
    </w:p>
    <w:p w14:paraId="4D542DCF" w14:textId="77777777" w:rsidR="005521E2" w:rsidRDefault="005521E2" w:rsidP="005521E2">
      <w:pPr>
        <w:rPr>
          <w:lang w:eastAsia="en-US"/>
        </w:rPr>
      </w:pPr>
    </w:p>
    <w:p w14:paraId="316E3AF6" w14:textId="77777777" w:rsidR="005521E2" w:rsidRDefault="005521E2" w:rsidP="005521E2">
      <w:pPr>
        <w:rPr>
          <w:lang w:eastAsia="en-US"/>
        </w:rPr>
      </w:pPr>
    </w:p>
    <w:p w14:paraId="6CD8C442" w14:textId="77777777" w:rsidR="005521E2" w:rsidRDefault="005521E2" w:rsidP="005521E2">
      <w:pPr>
        <w:rPr>
          <w:lang w:eastAsia="en-US"/>
        </w:rPr>
      </w:pPr>
    </w:p>
    <w:p w14:paraId="52EE1076" w14:textId="77777777" w:rsidR="005521E2" w:rsidRPr="005521E2" w:rsidRDefault="005521E2" w:rsidP="005521E2">
      <w:pPr>
        <w:rPr>
          <w:lang w:eastAsia="en-US"/>
        </w:rPr>
      </w:pPr>
    </w:p>
    <w:p w14:paraId="11FA5BB5" w14:textId="77777777" w:rsidR="0016231E" w:rsidRPr="00CC63B1" w:rsidRDefault="0016231E" w:rsidP="0016231E">
      <w:pPr>
        <w:pStyle w:val="Titre1"/>
      </w:pPr>
      <w:r w:rsidRPr="00CC63B1">
        <w:t>1</w:t>
      </w:r>
      <w:r>
        <w:t>.</w:t>
      </w:r>
      <w:r w:rsidR="00565BB8">
        <w:t xml:space="preserve"> </w:t>
      </w:r>
      <w:r w:rsidR="0048581D">
        <w:t>l’exploitation des données par les organisations</w:t>
      </w:r>
    </w:p>
    <w:p w14:paraId="4C9CE441" w14:textId="77777777" w:rsidR="0016231E" w:rsidRDefault="0016231E" w:rsidP="00D07A89">
      <w:pPr>
        <w:pStyle w:val="Titre2"/>
      </w:pPr>
      <w:r w:rsidRPr="00CC63B1">
        <w:t>A</w:t>
      </w:r>
      <w:r>
        <w:t>.</w:t>
      </w:r>
      <w:r w:rsidRPr="00CC63B1">
        <w:t xml:space="preserve"> </w:t>
      </w:r>
      <w:r w:rsidR="0048581D">
        <w:t>L’utilisation du SI (Système d’Information)</w:t>
      </w:r>
    </w:p>
    <w:p w14:paraId="39ED5F9D" w14:textId="77777777" w:rsidR="005521E2" w:rsidRDefault="0011139B" w:rsidP="00D07A89">
      <w:pPr>
        <w:rPr>
          <w:noProof/>
        </w:rPr>
      </w:pPr>
      <w:r w:rsidRPr="008A555D">
        <w:rPr>
          <w:noProof/>
        </w:rPr>
        <w:drawing>
          <wp:inline distT="0" distB="0" distL="0" distR="0" wp14:anchorId="5C24546F" wp14:editId="78C80F85">
            <wp:extent cx="5762625" cy="297180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2971800"/>
                    </a:xfrm>
                    <a:prstGeom prst="rect">
                      <a:avLst/>
                    </a:prstGeom>
                    <a:noFill/>
                    <a:ln>
                      <a:noFill/>
                    </a:ln>
                  </pic:spPr>
                </pic:pic>
              </a:graphicData>
            </a:graphic>
          </wp:inline>
        </w:drawing>
      </w:r>
    </w:p>
    <w:p w14:paraId="6279E73F" w14:textId="77777777" w:rsidR="005521E2" w:rsidRDefault="00E968C0" w:rsidP="00D07A89">
      <w:pPr>
        <w:rPr>
          <w:noProof/>
        </w:rPr>
      </w:pPr>
      <w:r>
        <w:rPr>
          <w:noProof/>
        </w:rPr>
        <w:drawing>
          <wp:anchor distT="0" distB="0" distL="114300" distR="114300" simplePos="0" relativeHeight="251662336" behindDoc="0" locked="0" layoutInCell="1" allowOverlap="1" wp14:anchorId="2E08626B" wp14:editId="12B47B84">
            <wp:simplePos x="0" y="0"/>
            <wp:positionH relativeFrom="column">
              <wp:posOffset>3148330</wp:posOffset>
            </wp:positionH>
            <wp:positionV relativeFrom="paragraph">
              <wp:posOffset>10160</wp:posOffset>
            </wp:positionV>
            <wp:extent cx="2466975" cy="2607310"/>
            <wp:effectExtent l="0" t="0" r="9525" b="254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466975" cy="26073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30F325DC" wp14:editId="7B003785">
            <wp:simplePos x="0" y="0"/>
            <wp:positionH relativeFrom="margin">
              <wp:align>left</wp:align>
            </wp:positionH>
            <wp:positionV relativeFrom="paragraph">
              <wp:posOffset>149860</wp:posOffset>
            </wp:positionV>
            <wp:extent cx="2524125" cy="2667541"/>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524125" cy="2667541"/>
                    </a:xfrm>
                    <a:prstGeom prst="rect">
                      <a:avLst/>
                    </a:prstGeom>
                  </pic:spPr>
                </pic:pic>
              </a:graphicData>
            </a:graphic>
            <wp14:sizeRelH relativeFrom="page">
              <wp14:pctWidth>0</wp14:pctWidth>
            </wp14:sizeRelH>
            <wp14:sizeRelV relativeFrom="page">
              <wp14:pctHeight>0</wp14:pctHeight>
            </wp14:sizeRelV>
          </wp:anchor>
        </w:drawing>
      </w:r>
    </w:p>
    <w:p w14:paraId="79A93439" w14:textId="77777777" w:rsidR="00E968C0" w:rsidRDefault="00E968C0" w:rsidP="00D07A89">
      <w:pPr>
        <w:rPr>
          <w:noProof/>
        </w:rPr>
      </w:pPr>
    </w:p>
    <w:p w14:paraId="6B4574D4" w14:textId="77777777" w:rsidR="00E968C0" w:rsidRDefault="00E968C0" w:rsidP="00D07A89">
      <w:pPr>
        <w:rPr>
          <w:noProof/>
        </w:rPr>
      </w:pPr>
    </w:p>
    <w:p w14:paraId="629FC83F" w14:textId="77777777" w:rsidR="00E968C0" w:rsidRDefault="00E968C0" w:rsidP="00D07A89">
      <w:pPr>
        <w:rPr>
          <w:noProof/>
        </w:rPr>
      </w:pPr>
    </w:p>
    <w:p w14:paraId="26D213FF" w14:textId="77777777" w:rsidR="00E968C0" w:rsidRDefault="00E968C0" w:rsidP="00D07A89">
      <w:pPr>
        <w:rPr>
          <w:noProof/>
        </w:rPr>
      </w:pPr>
    </w:p>
    <w:p w14:paraId="6455E1D2" w14:textId="77777777" w:rsidR="00E968C0" w:rsidRDefault="00E968C0" w:rsidP="00D07A89">
      <w:pPr>
        <w:rPr>
          <w:noProof/>
        </w:rPr>
      </w:pPr>
    </w:p>
    <w:p w14:paraId="4DC51A5E" w14:textId="77777777" w:rsidR="00E968C0" w:rsidRDefault="00E968C0" w:rsidP="00D07A89">
      <w:pPr>
        <w:rPr>
          <w:noProof/>
        </w:rPr>
      </w:pPr>
    </w:p>
    <w:p w14:paraId="1D916343" w14:textId="77777777" w:rsidR="00E968C0" w:rsidRDefault="00E968C0" w:rsidP="00D07A89">
      <w:pPr>
        <w:rPr>
          <w:noProof/>
        </w:rPr>
      </w:pPr>
    </w:p>
    <w:p w14:paraId="6D99D662" w14:textId="77777777" w:rsidR="00E968C0" w:rsidRDefault="00E968C0" w:rsidP="00D07A89">
      <w:pPr>
        <w:rPr>
          <w:noProof/>
        </w:rPr>
      </w:pPr>
    </w:p>
    <w:p w14:paraId="41C24DA9" w14:textId="77777777" w:rsidR="00E968C0" w:rsidRDefault="00E968C0" w:rsidP="00D07A89">
      <w:pPr>
        <w:rPr>
          <w:noProof/>
        </w:rPr>
      </w:pPr>
    </w:p>
    <w:p w14:paraId="562A2123" w14:textId="77777777" w:rsidR="00E968C0" w:rsidRDefault="00E968C0" w:rsidP="00D07A89">
      <w:pPr>
        <w:rPr>
          <w:noProof/>
        </w:rPr>
      </w:pPr>
    </w:p>
    <w:p w14:paraId="29462644" w14:textId="77777777" w:rsidR="00E968C0" w:rsidRDefault="00E968C0" w:rsidP="00D07A89">
      <w:pPr>
        <w:rPr>
          <w:noProof/>
        </w:rPr>
      </w:pPr>
    </w:p>
    <w:p w14:paraId="0336BD6C" w14:textId="77777777" w:rsidR="00E968C0" w:rsidRDefault="00E968C0" w:rsidP="00D07A89">
      <w:pPr>
        <w:rPr>
          <w:noProof/>
        </w:rPr>
      </w:pPr>
    </w:p>
    <w:p w14:paraId="660D8CFB" w14:textId="77777777" w:rsidR="00E968C0" w:rsidRDefault="00E968C0" w:rsidP="00D07A89">
      <w:pPr>
        <w:rPr>
          <w:noProof/>
        </w:rPr>
      </w:pPr>
    </w:p>
    <w:p w14:paraId="30E67498" w14:textId="77777777" w:rsidR="00E968C0" w:rsidRDefault="00E968C0" w:rsidP="00D07A89">
      <w:pPr>
        <w:rPr>
          <w:noProof/>
        </w:rPr>
      </w:pPr>
    </w:p>
    <w:p w14:paraId="1413BBEB" w14:textId="77777777" w:rsidR="00E968C0" w:rsidRDefault="00E968C0" w:rsidP="00D07A89">
      <w:pPr>
        <w:rPr>
          <w:noProof/>
        </w:rPr>
      </w:pPr>
    </w:p>
    <w:p w14:paraId="541CF1E6" w14:textId="77777777" w:rsidR="005521E2" w:rsidRDefault="009E5A08" w:rsidP="009E5A08">
      <w:pPr>
        <w:pStyle w:val="Titre3"/>
      </w:pPr>
      <w:r>
        <w:lastRenderedPageBreak/>
        <w:t>Fiche ressources 1</w:t>
      </w:r>
    </w:p>
    <w:p w14:paraId="7578E1FD" w14:textId="77777777" w:rsidR="008C66F1" w:rsidRDefault="008C66F1" w:rsidP="00D07A89">
      <w:pPr>
        <w:rPr>
          <w:lang w:eastAsia="en-US"/>
        </w:rPr>
      </w:pPr>
    </w:p>
    <w:p w14:paraId="39829428" w14:textId="77777777" w:rsidR="008C66F1" w:rsidRDefault="008C66F1" w:rsidP="00D07A89">
      <w:pPr>
        <w:rPr>
          <w:lang w:eastAsia="en-US"/>
        </w:rPr>
      </w:pPr>
      <w:r>
        <w:rPr>
          <w:noProof/>
          <w:lang w:eastAsia="en-US"/>
        </w:rPr>
        <mc:AlternateContent>
          <mc:Choice Requires="wps">
            <w:drawing>
              <wp:anchor distT="0" distB="0" distL="114300" distR="114300" simplePos="0" relativeHeight="251661312" behindDoc="0" locked="0" layoutInCell="1" allowOverlap="1" wp14:anchorId="525ED7E9" wp14:editId="1B8DE362">
                <wp:simplePos x="0" y="0"/>
                <wp:positionH relativeFrom="margin">
                  <wp:align>left</wp:align>
                </wp:positionH>
                <wp:positionV relativeFrom="paragraph">
                  <wp:posOffset>4445</wp:posOffset>
                </wp:positionV>
                <wp:extent cx="6115050" cy="8477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847725"/>
                        </a:xfrm>
                        <a:prstGeom prst="rect">
                          <a:avLst/>
                        </a:prstGeom>
                        <a:solidFill>
                          <a:srgbClr val="CCCCFF"/>
                        </a:solidFill>
                        <a:ln w="9525">
                          <a:solidFill>
                            <a:srgbClr val="000000"/>
                          </a:solidFill>
                          <a:miter lim="800000"/>
                          <a:headEnd/>
                          <a:tailEnd/>
                        </a:ln>
                      </wps:spPr>
                      <wps:txbx>
                        <w:txbxContent>
                          <w:p w14:paraId="0EC05D38" w14:textId="77777777" w:rsidR="0028295A" w:rsidRDefault="0028295A" w:rsidP="009E5A08">
                            <w:r>
                              <w:t xml:space="preserve">Le SI (système d’information) est un </w:t>
                            </w:r>
                            <w:r w:rsidRPr="008C66F1">
                              <w:rPr>
                                <w:b/>
                                <w:bCs/>
                              </w:rPr>
                              <w:t>ensemble organisé de ressources</w:t>
                            </w:r>
                            <w:r>
                              <w:t xml:space="preserve"> qui permet de </w:t>
                            </w:r>
                            <w:r w:rsidRPr="00E968C0">
                              <w:rPr>
                                <w:b/>
                                <w:bCs/>
                              </w:rPr>
                              <w:t>collecter, stocker, traiter et distribuer de l’information</w:t>
                            </w:r>
                            <w:r>
                              <w:t>, en général grâce à un ordinateur. Il s’agit d’un système composé, d’une part, de la structure organisationnelle des personnes liées au SI et d’autres part des technologies (matériels, logiciels et équipements de télécommunication).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0;margin-top:.35pt;width:481.5pt;height:66.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" fillcolor="#ccf">
                <v:textbox>
                  <w:txbxContent>
                    <w:p w:rsidR="0028295A" w:rsidRDefault="0028295A" w:rsidP="009E5A08">
                      <w:r>
                        <w:t xml:space="preserve">Le SI (système d’information) est un </w:t>
                      </w:r>
                      <w:r w:rsidRPr="008C66F1">
                        <w:rPr>
                          <w:b/>
                          <w:bCs/>
                        </w:rPr>
                        <w:t>ensemble organisé de ressources</w:t>
                      </w:r>
                      <w:r>
                        <w:t xml:space="preserve"> qui permet de </w:t>
                      </w:r>
                      <w:r w:rsidRPr="00E968C0">
                        <w:rPr>
                          <w:b/>
                          <w:bCs/>
                        </w:rPr>
                        <w:t>collecter, stocker, traiter et distribuer de l’information</w:t>
                      </w:r>
                      <w:r>
                        <w:t>, en général grâce à un ordinateur. Il s’agit d’un système composé, d’une part, de la structure organisationnelle des personnes liées au SI et d’autres part des technologies (matériels, logiciels et équipements de télécommunication).</w:t>
                      </w:r>
                    </w:p>
                  </w:txbxContent>
                </v:textbox>
                <w10:wrap anchorx="margin"/>
              </v:shape>
            </w:pict>
          </mc:Fallback>
        </mc:AlternateContent>
      </w:r>
    </w:p>
    <w:p w14:paraId="617A9613" w14:textId="77777777" w:rsidR="008C66F1" w:rsidRDefault="008C66F1" w:rsidP="00D07A89">
      <w:pPr>
        <w:rPr>
          <w:lang w:eastAsia="en-US"/>
        </w:rPr>
      </w:pPr>
    </w:p>
    <w:p w14:paraId="36DC450C" w14:textId="77777777" w:rsidR="008C66F1" w:rsidRDefault="008C66F1" w:rsidP="00D07A89">
      <w:pPr>
        <w:rPr>
          <w:lang w:eastAsia="en-US"/>
        </w:rPr>
      </w:pPr>
    </w:p>
    <w:p w14:paraId="3B51B7A6" w14:textId="77777777" w:rsidR="008C66F1" w:rsidRDefault="008C66F1" w:rsidP="00D07A89">
      <w:pPr>
        <w:rPr>
          <w:lang w:eastAsia="en-US"/>
        </w:rPr>
      </w:pPr>
    </w:p>
    <w:p w14:paraId="48FF306C" w14:textId="77777777" w:rsidR="008C66F1" w:rsidRDefault="008C66F1" w:rsidP="00D07A89">
      <w:pPr>
        <w:rPr>
          <w:lang w:eastAsia="en-US"/>
        </w:rPr>
      </w:pPr>
    </w:p>
    <w:p w14:paraId="00F18644" w14:textId="77777777" w:rsidR="008C66F1" w:rsidRDefault="008C66F1" w:rsidP="00D07A89">
      <w:pPr>
        <w:rPr>
          <w:lang w:eastAsia="en-US"/>
        </w:rPr>
      </w:pPr>
    </w:p>
    <w:p w14:paraId="4CB888D0" w14:textId="77777777" w:rsidR="008C66F1" w:rsidRDefault="008C66F1" w:rsidP="00D07A89">
      <w:pPr>
        <w:rPr>
          <w:lang w:eastAsia="en-US"/>
        </w:rPr>
      </w:pPr>
    </w:p>
    <w:p w14:paraId="5E65708C" w14:textId="2233575F" w:rsidR="00261247" w:rsidRPr="00E66B71" w:rsidRDefault="00261247" w:rsidP="00B862A9">
      <w:pPr>
        <w:pStyle w:val="Paragraphedeliste"/>
        <w:numPr>
          <w:ilvl w:val="0"/>
          <w:numId w:val="42"/>
        </w:numPr>
        <w:jc w:val="center"/>
        <w:rPr>
          <w:rFonts w:asciiTheme="minorHAnsi" w:hAnsiTheme="minorHAnsi" w:cstheme="minorHAnsi"/>
          <w:szCs w:val="20"/>
        </w:rPr>
      </w:pPr>
      <w:r w:rsidRPr="00261247">
        <w:rPr>
          <w:b/>
          <w:bCs/>
          <w:noProof/>
          <w:lang w:eastAsia="en-US"/>
        </w:rPr>
        <w:drawing>
          <wp:anchor distT="0" distB="0" distL="114300" distR="114300" simplePos="0" relativeHeight="251680768" behindDoc="0" locked="0" layoutInCell="1" allowOverlap="1" wp14:anchorId="2D58E2FF" wp14:editId="330B7942">
            <wp:simplePos x="0" y="0"/>
            <wp:positionH relativeFrom="margin">
              <wp:align>left</wp:align>
            </wp:positionH>
            <wp:positionV relativeFrom="paragraph">
              <wp:posOffset>10795</wp:posOffset>
            </wp:positionV>
            <wp:extent cx="3486150" cy="1285875"/>
            <wp:effectExtent l="76200" t="19050" r="76200" b="142875"/>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86150" cy="1285875"/>
                    </a:xfrm>
                    <a:prstGeom prst="rect">
                      <a:avLst/>
                    </a:prstGeom>
                    <a:noFill/>
                    <a:ln>
                      <a:solidFill>
                        <a:schemeClr val="tx1"/>
                      </a:solidFill>
                    </a:ln>
                    <a:effectLst>
                      <a:outerShdw blurRad="50800" dist="50800" dir="5400000" algn="ctr" rotWithShape="0">
                        <a:schemeClr val="tx1"/>
                      </a:outerShdw>
                    </a:effectLst>
                  </pic:spPr>
                </pic:pic>
              </a:graphicData>
            </a:graphic>
            <wp14:sizeRelH relativeFrom="page">
              <wp14:pctWidth>0</wp14:pctWidth>
            </wp14:sizeRelH>
            <wp14:sizeRelV relativeFrom="page">
              <wp14:pctHeight>0</wp14:pctHeight>
            </wp14:sizeRelV>
          </wp:anchor>
        </w:drawing>
      </w:r>
      <w:r w:rsidR="008C66F1" w:rsidRPr="00E66B71">
        <w:rPr>
          <w:rFonts w:asciiTheme="minorHAnsi" w:hAnsiTheme="minorHAnsi" w:cstheme="minorHAnsi"/>
          <w:b/>
          <w:bCs/>
          <w:szCs w:val="20"/>
        </w:rPr>
        <w:t>Indiquez les composantes du SI</w:t>
      </w:r>
      <w:r w:rsidR="007D3F3D">
        <w:rPr>
          <w:rFonts w:asciiTheme="minorHAnsi" w:hAnsiTheme="minorHAnsi" w:cstheme="minorHAnsi"/>
          <w:b/>
          <w:bCs/>
          <w:szCs w:val="20"/>
        </w:rPr>
        <w:t xml:space="preserve"> </w:t>
      </w:r>
      <w:r w:rsidR="008C66F1" w:rsidRPr="00E66B71">
        <w:rPr>
          <w:rFonts w:asciiTheme="minorHAnsi" w:hAnsiTheme="minorHAnsi" w:cstheme="minorHAnsi"/>
          <w:b/>
          <w:bCs/>
          <w:szCs w:val="20"/>
        </w:rPr>
        <w:t xml:space="preserve">du supermarché </w:t>
      </w:r>
    </w:p>
    <w:p w14:paraId="749BA01F" w14:textId="77777777" w:rsidR="008C66F1" w:rsidRDefault="008C66F1" w:rsidP="00D07A89">
      <w:pPr>
        <w:rPr>
          <w:rFonts w:asciiTheme="minorHAnsi" w:hAnsiTheme="minorHAnsi" w:cstheme="minorHAnsi"/>
          <w:szCs w:val="20"/>
          <w:lang w:eastAsia="en-US"/>
        </w:rPr>
      </w:pPr>
    </w:p>
    <w:p w14:paraId="115AA95E" w14:textId="76CCE57C" w:rsidR="00261247" w:rsidRDefault="007D3F3D" w:rsidP="00D07A89">
      <w:pPr>
        <w:rPr>
          <w:rFonts w:asciiTheme="minorHAnsi" w:hAnsiTheme="minorHAnsi" w:cstheme="minorHAnsi"/>
          <w:szCs w:val="20"/>
          <w:lang w:eastAsia="en-US"/>
        </w:rPr>
      </w:pPr>
      <w:r>
        <w:rPr>
          <w:rFonts w:asciiTheme="minorHAnsi" w:hAnsiTheme="minorHAnsi" w:cstheme="minorHAnsi"/>
          <w:szCs w:val="20"/>
          <w:lang w:eastAsia="en-US"/>
        </w:rPr>
        <w:t>Moyens humains :</w:t>
      </w:r>
    </w:p>
    <w:p w14:paraId="5E204866" w14:textId="77777777" w:rsidR="00261247" w:rsidRDefault="00261247" w:rsidP="00D07A89">
      <w:pPr>
        <w:rPr>
          <w:rFonts w:asciiTheme="minorHAnsi" w:hAnsiTheme="minorHAnsi" w:cstheme="minorHAnsi"/>
          <w:szCs w:val="20"/>
          <w:lang w:eastAsia="en-US"/>
        </w:rPr>
      </w:pPr>
    </w:p>
    <w:p w14:paraId="178392E4" w14:textId="223B98CF" w:rsidR="00261247" w:rsidRDefault="007D3F3D" w:rsidP="00D07A89">
      <w:pPr>
        <w:rPr>
          <w:rFonts w:asciiTheme="minorHAnsi" w:hAnsiTheme="minorHAnsi" w:cstheme="minorHAnsi"/>
          <w:szCs w:val="20"/>
          <w:lang w:eastAsia="en-US"/>
        </w:rPr>
      </w:pPr>
      <w:r>
        <w:rPr>
          <w:rFonts w:asciiTheme="minorHAnsi" w:hAnsiTheme="minorHAnsi" w:cstheme="minorHAnsi"/>
          <w:szCs w:val="20"/>
          <w:lang w:eastAsia="en-US"/>
        </w:rPr>
        <w:t>Moyens matériels :</w:t>
      </w:r>
    </w:p>
    <w:p w14:paraId="2DA6EA7A" w14:textId="77777777" w:rsidR="00261247" w:rsidRDefault="00261247" w:rsidP="00D07A89">
      <w:pPr>
        <w:rPr>
          <w:rFonts w:asciiTheme="minorHAnsi" w:hAnsiTheme="minorHAnsi" w:cstheme="minorHAnsi"/>
          <w:szCs w:val="20"/>
          <w:lang w:eastAsia="en-US"/>
        </w:rPr>
      </w:pPr>
    </w:p>
    <w:p w14:paraId="777E2641" w14:textId="7813277E" w:rsidR="00261247" w:rsidRDefault="007D3F3D" w:rsidP="00D07A89">
      <w:pPr>
        <w:rPr>
          <w:rFonts w:asciiTheme="minorHAnsi" w:hAnsiTheme="minorHAnsi" w:cstheme="minorHAnsi"/>
          <w:szCs w:val="20"/>
          <w:lang w:eastAsia="en-US"/>
        </w:rPr>
      </w:pPr>
      <w:r>
        <w:rPr>
          <w:rFonts w:asciiTheme="minorHAnsi" w:hAnsiTheme="minorHAnsi" w:cstheme="minorHAnsi"/>
          <w:szCs w:val="20"/>
          <w:lang w:eastAsia="en-US"/>
        </w:rPr>
        <w:t>Procédures de fonctionnement :</w:t>
      </w:r>
    </w:p>
    <w:p w14:paraId="3D8E86F2" w14:textId="7ED80895" w:rsidR="00261247" w:rsidRDefault="00261247" w:rsidP="00D07A89">
      <w:pPr>
        <w:rPr>
          <w:rFonts w:asciiTheme="minorHAnsi" w:hAnsiTheme="minorHAnsi" w:cstheme="minorHAnsi"/>
          <w:szCs w:val="20"/>
          <w:lang w:eastAsia="en-US"/>
        </w:rPr>
      </w:pPr>
    </w:p>
    <w:p w14:paraId="40CE4326" w14:textId="77777777" w:rsidR="007D3F3D" w:rsidRDefault="007D3F3D" w:rsidP="00D07A89">
      <w:pPr>
        <w:rPr>
          <w:rFonts w:asciiTheme="minorHAnsi" w:hAnsiTheme="minorHAnsi" w:cstheme="minorHAnsi"/>
          <w:szCs w:val="20"/>
          <w:lang w:eastAsia="en-US"/>
        </w:rPr>
      </w:pPr>
    </w:p>
    <w:p w14:paraId="1FDBCB28" w14:textId="77777777" w:rsidR="00E968C0" w:rsidRPr="00261247" w:rsidRDefault="00E968C0" w:rsidP="00261247">
      <w:pPr>
        <w:pStyle w:val="04Question"/>
        <w:rPr>
          <w:rFonts w:asciiTheme="minorHAnsi" w:hAnsiTheme="minorHAnsi" w:cstheme="minorHAnsi"/>
          <w:sz w:val="20"/>
          <w:szCs w:val="20"/>
        </w:rPr>
      </w:pPr>
      <w:r w:rsidRPr="00261247">
        <w:rPr>
          <w:rFonts w:asciiTheme="minorHAnsi" w:hAnsiTheme="minorHAnsi" w:cstheme="minorHAnsi"/>
          <w:sz w:val="20"/>
          <w:szCs w:val="20"/>
        </w:rPr>
        <w:t xml:space="preserve">Repérez et expliquez les fonctions du SI de </w:t>
      </w:r>
      <w:r w:rsidR="00B237CC" w:rsidRPr="00261247">
        <w:rPr>
          <w:rFonts w:asciiTheme="minorHAnsi" w:hAnsiTheme="minorHAnsi" w:cstheme="minorHAnsi"/>
          <w:sz w:val="20"/>
          <w:szCs w:val="20"/>
        </w:rPr>
        <w:t>Au</w:t>
      </w:r>
      <w:r w:rsidRPr="00261247">
        <w:rPr>
          <w:rFonts w:asciiTheme="minorHAnsi" w:hAnsiTheme="minorHAnsi" w:cstheme="minorHAnsi"/>
          <w:sz w:val="20"/>
          <w:szCs w:val="20"/>
        </w:rPr>
        <w:t xml:space="preserve">chan en donnant des exemples. </w:t>
      </w:r>
    </w:p>
    <w:p w14:paraId="4E0D7DD2" w14:textId="77777777" w:rsidR="00261247" w:rsidRDefault="00261247" w:rsidP="00261247">
      <w:pPr>
        <w:pStyle w:val="05Rponse"/>
        <w:rPr>
          <w:rFonts w:asciiTheme="minorHAnsi" w:hAnsiTheme="minorHAnsi" w:cstheme="minorHAnsi"/>
          <w:sz w:val="20"/>
          <w:szCs w:val="20"/>
        </w:rPr>
      </w:pPr>
    </w:p>
    <w:p w14:paraId="76A0B548" w14:textId="7B610AFF" w:rsidR="00261247" w:rsidRDefault="007D3F3D" w:rsidP="00261247">
      <w:pPr>
        <w:pStyle w:val="05Rponse"/>
        <w:rPr>
          <w:rFonts w:asciiTheme="minorHAnsi" w:hAnsiTheme="minorHAnsi" w:cstheme="minorHAnsi"/>
          <w:sz w:val="20"/>
          <w:szCs w:val="20"/>
        </w:rPr>
      </w:pPr>
      <w:r>
        <w:rPr>
          <w:rFonts w:asciiTheme="minorHAnsi" w:hAnsiTheme="minorHAnsi" w:cstheme="minorHAnsi"/>
          <w:sz w:val="20"/>
          <w:szCs w:val="20"/>
        </w:rPr>
        <w:t>Collecter :</w:t>
      </w:r>
    </w:p>
    <w:p w14:paraId="0E577CC0" w14:textId="77777777" w:rsidR="00261247" w:rsidRDefault="00261247" w:rsidP="00261247">
      <w:pPr>
        <w:pStyle w:val="05Rponse"/>
        <w:rPr>
          <w:rFonts w:asciiTheme="minorHAnsi" w:hAnsiTheme="minorHAnsi" w:cstheme="minorHAnsi"/>
          <w:sz w:val="20"/>
          <w:szCs w:val="20"/>
        </w:rPr>
      </w:pPr>
    </w:p>
    <w:p w14:paraId="4D599350" w14:textId="124963C4" w:rsidR="00261247" w:rsidRDefault="007D3F3D" w:rsidP="00261247">
      <w:pPr>
        <w:pStyle w:val="05Rponse"/>
        <w:rPr>
          <w:rFonts w:asciiTheme="minorHAnsi" w:hAnsiTheme="minorHAnsi" w:cstheme="minorHAnsi"/>
          <w:sz w:val="20"/>
          <w:szCs w:val="20"/>
        </w:rPr>
      </w:pPr>
      <w:r>
        <w:rPr>
          <w:rFonts w:asciiTheme="minorHAnsi" w:hAnsiTheme="minorHAnsi" w:cstheme="minorHAnsi"/>
          <w:sz w:val="20"/>
          <w:szCs w:val="20"/>
        </w:rPr>
        <w:t>Traiter :</w:t>
      </w:r>
    </w:p>
    <w:p w14:paraId="00753B6F" w14:textId="77777777" w:rsidR="00261247" w:rsidRDefault="00261247" w:rsidP="00261247">
      <w:pPr>
        <w:pStyle w:val="05Rponse"/>
        <w:rPr>
          <w:rFonts w:asciiTheme="minorHAnsi" w:hAnsiTheme="minorHAnsi" w:cstheme="minorHAnsi"/>
          <w:sz w:val="20"/>
          <w:szCs w:val="20"/>
        </w:rPr>
      </w:pPr>
    </w:p>
    <w:p w14:paraId="2C75BCDC" w14:textId="4811ACE4" w:rsidR="00261247" w:rsidRDefault="007D3F3D" w:rsidP="00261247">
      <w:pPr>
        <w:pStyle w:val="05Rponse"/>
        <w:rPr>
          <w:rFonts w:asciiTheme="minorHAnsi" w:hAnsiTheme="minorHAnsi" w:cstheme="minorHAnsi"/>
          <w:sz w:val="20"/>
          <w:szCs w:val="20"/>
        </w:rPr>
      </w:pPr>
      <w:r>
        <w:rPr>
          <w:rFonts w:asciiTheme="minorHAnsi" w:hAnsiTheme="minorHAnsi" w:cstheme="minorHAnsi"/>
          <w:sz w:val="20"/>
          <w:szCs w:val="20"/>
        </w:rPr>
        <w:t>Stocker :</w:t>
      </w:r>
    </w:p>
    <w:p w14:paraId="3BDB0BDB" w14:textId="77777777" w:rsidR="00261247" w:rsidRDefault="00261247" w:rsidP="00261247">
      <w:pPr>
        <w:pStyle w:val="05Rponse"/>
        <w:rPr>
          <w:rFonts w:asciiTheme="minorHAnsi" w:hAnsiTheme="minorHAnsi" w:cstheme="minorHAnsi"/>
          <w:sz w:val="20"/>
          <w:szCs w:val="20"/>
        </w:rPr>
      </w:pPr>
    </w:p>
    <w:p w14:paraId="5D629DEC" w14:textId="5217B23C" w:rsidR="00261247" w:rsidRDefault="007D3F3D" w:rsidP="00261247">
      <w:pPr>
        <w:pStyle w:val="05Rponse"/>
        <w:rPr>
          <w:rFonts w:asciiTheme="minorHAnsi" w:hAnsiTheme="minorHAnsi" w:cstheme="minorHAnsi"/>
          <w:sz w:val="20"/>
          <w:szCs w:val="20"/>
        </w:rPr>
      </w:pPr>
      <w:r>
        <w:rPr>
          <w:rFonts w:asciiTheme="minorHAnsi" w:hAnsiTheme="minorHAnsi" w:cstheme="minorHAnsi"/>
          <w:sz w:val="20"/>
          <w:szCs w:val="20"/>
        </w:rPr>
        <w:t>Diffuser :</w:t>
      </w:r>
    </w:p>
    <w:p w14:paraId="2B51424C" w14:textId="0061AB3F" w:rsidR="00261247" w:rsidRDefault="00261247" w:rsidP="00261247">
      <w:pPr>
        <w:pStyle w:val="05Rponse"/>
        <w:rPr>
          <w:rFonts w:asciiTheme="minorHAnsi" w:hAnsiTheme="minorHAnsi" w:cstheme="minorHAnsi"/>
          <w:sz w:val="20"/>
          <w:szCs w:val="20"/>
        </w:rPr>
      </w:pPr>
    </w:p>
    <w:p w14:paraId="3DF33F77" w14:textId="77777777" w:rsidR="007D3F3D" w:rsidRPr="00E968C0" w:rsidRDefault="007D3F3D" w:rsidP="00261247">
      <w:pPr>
        <w:pStyle w:val="05Rponse"/>
        <w:rPr>
          <w:rFonts w:asciiTheme="minorHAnsi" w:hAnsiTheme="minorHAnsi" w:cstheme="minorHAnsi"/>
          <w:sz w:val="20"/>
          <w:szCs w:val="20"/>
        </w:rPr>
      </w:pPr>
    </w:p>
    <w:p w14:paraId="67693619" w14:textId="77777777" w:rsidR="0048581D" w:rsidRDefault="0048581D" w:rsidP="0048581D">
      <w:pPr>
        <w:pStyle w:val="Titre2"/>
      </w:pPr>
      <w:r>
        <w:t xml:space="preserve">B) </w:t>
      </w:r>
      <w:r w:rsidR="00CE7A33">
        <w:t>De la donnée à la connaissance</w:t>
      </w:r>
    </w:p>
    <w:p w14:paraId="4A4D4AC7" w14:textId="77777777" w:rsidR="003E4573" w:rsidRDefault="003E4573" w:rsidP="003E4573">
      <w:pPr>
        <w:pStyle w:val="Titre3"/>
      </w:pPr>
      <w:r>
        <w:t>Fiche ressources 2</w:t>
      </w:r>
    </w:p>
    <w:p w14:paraId="123A8B23" w14:textId="77777777" w:rsidR="003E4573" w:rsidRDefault="003E4573" w:rsidP="003E4573">
      <w:pPr>
        <w:rPr>
          <w:lang w:eastAsia="en-US"/>
        </w:rPr>
      </w:pPr>
    </w:p>
    <w:p w14:paraId="6AF88532" w14:textId="77777777" w:rsidR="003E4573" w:rsidRPr="003E4573" w:rsidRDefault="003E4573" w:rsidP="003E4573">
      <w:pPr>
        <w:rPr>
          <w:lang w:eastAsia="en-US"/>
        </w:rPr>
      </w:pPr>
      <w:r>
        <w:rPr>
          <w:noProof/>
          <w:lang w:eastAsia="en-US"/>
        </w:rPr>
        <mc:AlternateContent>
          <mc:Choice Requires="wps">
            <w:drawing>
              <wp:anchor distT="0" distB="0" distL="114300" distR="114300" simplePos="0" relativeHeight="251665408" behindDoc="0" locked="0" layoutInCell="1" allowOverlap="1" wp14:anchorId="653FC390" wp14:editId="5A3E661E">
                <wp:simplePos x="0" y="0"/>
                <wp:positionH relativeFrom="margin">
                  <wp:align>left</wp:align>
                </wp:positionH>
                <wp:positionV relativeFrom="paragraph">
                  <wp:posOffset>12700</wp:posOffset>
                </wp:positionV>
                <wp:extent cx="6115050" cy="1362075"/>
                <wp:effectExtent l="0" t="0" r="19050" b="2857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362075"/>
                        </a:xfrm>
                        <a:prstGeom prst="rect">
                          <a:avLst/>
                        </a:prstGeom>
                        <a:solidFill>
                          <a:srgbClr val="CCCCFF"/>
                        </a:solidFill>
                        <a:ln w="9525">
                          <a:solidFill>
                            <a:srgbClr val="000000"/>
                          </a:solidFill>
                          <a:miter lim="800000"/>
                          <a:headEnd/>
                          <a:tailEnd/>
                        </a:ln>
                      </wps:spPr>
                      <wps:txbx>
                        <w:txbxContent>
                          <w:p w14:paraId="0F08D471" w14:textId="77777777" w:rsidR="0028295A" w:rsidRDefault="0028295A" w:rsidP="003E4573">
                            <w:r w:rsidRPr="003E4573">
                              <w:rPr>
                                <w:rStyle w:val="Titre3Car"/>
                              </w:rPr>
                              <w:t>Une donnée</w:t>
                            </w:r>
                            <w:r>
                              <w:t xml:space="preserve"> est un ensemble de chiffres ou lettres collecté par un outil ou une personne.</w:t>
                            </w:r>
                          </w:p>
                          <w:p w14:paraId="60CA9A9C" w14:textId="77777777" w:rsidR="0028295A" w:rsidRDefault="0028295A" w:rsidP="003E4573"/>
                          <w:p w14:paraId="579A4F47" w14:textId="77777777" w:rsidR="0028295A" w:rsidRDefault="0028295A" w:rsidP="003E4573">
                            <w:r w:rsidRPr="003E4573">
                              <w:rPr>
                                <w:rStyle w:val="Titre3Car"/>
                              </w:rPr>
                              <w:t>L’information</w:t>
                            </w:r>
                            <w:r>
                              <w:t xml:space="preserve"> est une donnée traitée, transformée. Une information est donc une donnée qui a pris du « sens », de la « signification ». Le traitement peut être simple (déplacement, addition…) ou très complexe, selon le besoin.</w:t>
                            </w:r>
                          </w:p>
                          <w:p w14:paraId="55E03341" w14:textId="77777777" w:rsidR="0028295A" w:rsidRDefault="0028295A" w:rsidP="003E4573">
                            <w:r>
                              <w:t xml:space="preserve">L’information devient </w:t>
                            </w:r>
                            <w:r w:rsidRPr="003E4573">
                              <w:rPr>
                                <w:rStyle w:val="Titre3Car"/>
                              </w:rPr>
                              <w:t>connaissance</w:t>
                            </w:r>
                            <w:r>
                              <w:t xml:space="preserve"> quand elle est interprétée par un individu à l’aide de son expérience et de sa réflexion.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BD27A" id="_x0000_s1028" type="#_x0000_t202" style="position:absolute;margin-left:0;margin-top:1pt;width:481.5pt;height:107.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" fillcolor="#ccf">
                <v:textbox>
                  <w:txbxContent>
                    <w:p w:rsidR="0028295A" w:rsidRDefault="0028295A" w:rsidP="003E4573">
                      <w:r w:rsidRPr="003E4573">
                        <w:rPr>
                          <w:rStyle w:val="Titre3Car"/>
                        </w:rPr>
                        <w:t>Une donnée</w:t>
                      </w:r>
                      <w:r>
                        <w:t xml:space="preserve"> est un ensemble de chiffres ou lettres collecté par un outil ou une personne.</w:t>
                      </w:r>
                    </w:p>
                    <w:p w:rsidR="0028295A" w:rsidRDefault="0028295A" w:rsidP="003E4573"/>
                    <w:p w:rsidR="0028295A" w:rsidRDefault="0028295A" w:rsidP="003E4573">
                      <w:r w:rsidRPr="003E4573">
                        <w:rPr>
                          <w:rStyle w:val="Titre3Car"/>
                        </w:rPr>
                        <w:t>L’information</w:t>
                      </w:r>
                      <w:r>
                        <w:t xml:space="preserve"> est une donnée traitée, transformée. Une information est donc une donnée qui a pris du « sens », de la « signification ». Le traitement peut être simple (déplacement, addition…) ou très complexe, selon le besoin.</w:t>
                      </w:r>
                    </w:p>
                    <w:p w:rsidR="0028295A" w:rsidRDefault="0028295A" w:rsidP="003E4573">
                      <w:r>
                        <w:t xml:space="preserve">L’information devient </w:t>
                      </w:r>
                      <w:r w:rsidRPr="003E4573">
                        <w:rPr>
                          <w:rStyle w:val="Titre3Car"/>
                        </w:rPr>
                        <w:t>connaissance</w:t>
                      </w:r>
                      <w:r>
                        <w:t xml:space="preserve"> quand elle est interprétée par un individu à l’aide de son expérience et de sa réflexion.</w:t>
                      </w:r>
                    </w:p>
                  </w:txbxContent>
                </v:textbox>
                <w10:wrap anchorx="margin"/>
              </v:shape>
            </w:pict>
          </mc:Fallback>
        </mc:AlternateContent>
      </w:r>
    </w:p>
    <w:p w14:paraId="5B1AB3F1" w14:textId="77777777" w:rsidR="003E4573" w:rsidRDefault="003E4573" w:rsidP="003E4573">
      <w:pPr>
        <w:rPr>
          <w:lang w:eastAsia="en-US"/>
        </w:rPr>
      </w:pPr>
    </w:p>
    <w:p w14:paraId="2A760A3B" w14:textId="77777777" w:rsidR="003E4573" w:rsidRDefault="003E4573" w:rsidP="003E4573">
      <w:pPr>
        <w:rPr>
          <w:lang w:eastAsia="en-US"/>
        </w:rPr>
      </w:pPr>
    </w:p>
    <w:p w14:paraId="0D733F92" w14:textId="77777777" w:rsidR="003E4573" w:rsidRDefault="003E4573" w:rsidP="003E4573">
      <w:pPr>
        <w:rPr>
          <w:lang w:eastAsia="en-US"/>
        </w:rPr>
      </w:pPr>
    </w:p>
    <w:p w14:paraId="195A781E" w14:textId="77777777" w:rsidR="003E4573" w:rsidRDefault="003E4573" w:rsidP="003E4573">
      <w:pPr>
        <w:rPr>
          <w:lang w:eastAsia="en-US"/>
        </w:rPr>
      </w:pPr>
    </w:p>
    <w:p w14:paraId="3EBED397" w14:textId="77777777" w:rsidR="003E4573" w:rsidRDefault="003E4573" w:rsidP="003E4573">
      <w:pPr>
        <w:rPr>
          <w:lang w:eastAsia="en-US"/>
        </w:rPr>
      </w:pPr>
    </w:p>
    <w:p w14:paraId="39C826A4" w14:textId="77777777" w:rsidR="003E4573" w:rsidRDefault="003E4573" w:rsidP="003E4573">
      <w:pPr>
        <w:rPr>
          <w:lang w:eastAsia="en-US"/>
        </w:rPr>
      </w:pPr>
    </w:p>
    <w:p w14:paraId="4E7F32CD" w14:textId="77777777" w:rsidR="003E4573" w:rsidRDefault="003E4573" w:rsidP="003E4573">
      <w:pPr>
        <w:rPr>
          <w:lang w:eastAsia="en-US"/>
        </w:rPr>
      </w:pPr>
    </w:p>
    <w:p w14:paraId="00CCB86B" w14:textId="77777777" w:rsidR="003E4573" w:rsidRDefault="003E4573" w:rsidP="003E4573">
      <w:pPr>
        <w:rPr>
          <w:lang w:eastAsia="en-US"/>
        </w:rPr>
      </w:pPr>
    </w:p>
    <w:p w14:paraId="48CBA176" w14:textId="77777777" w:rsidR="003E4573" w:rsidRDefault="003E4573" w:rsidP="003E4573">
      <w:pPr>
        <w:rPr>
          <w:lang w:eastAsia="en-US"/>
        </w:rPr>
      </w:pPr>
    </w:p>
    <w:p w14:paraId="46FDF55F" w14:textId="77777777" w:rsidR="003E4573" w:rsidRPr="003E4573" w:rsidRDefault="003E4573" w:rsidP="003E4573">
      <w:pPr>
        <w:pStyle w:val="04Question"/>
        <w:rPr>
          <w:rFonts w:asciiTheme="minorHAnsi" w:hAnsiTheme="minorHAnsi" w:cstheme="minorHAnsi"/>
          <w:sz w:val="20"/>
          <w:szCs w:val="20"/>
        </w:rPr>
      </w:pPr>
      <w:r w:rsidRPr="003E4573">
        <w:rPr>
          <w:rFonts w:asciiTheme="minorHAnsi" w:hAnsiTheme="minorHAnsi" w:cstheme="minorHAnsi"/>
          <w:sz w:val="20"/>
          <w:szCs w:val="20"/>
        </w:rPr>
        <w:t xml:space="preserve">Quelles données sont collectées au moment du passage en caisse ? Quelles informations sont obtenues au soir du 15/01 ? </w:t>
      </w:r>
    </w:p>
    <w:p w14:paraId="17BB2A16" w14:textId="77777777" w:rsidR="00E968C0" w:rsidRDefault="00E968C0" w:rsidP="00D07A89">
      <w:pPr>
        <w:rPr>
          <w:lang w:eastAsia="en-US"/>
        </w:rPr>
      </w:pPr>
    </w:p>
    <w:p w14:paraId="024A490A" w14:textId="77777777" w:rsidR="00261247" w:rsidRDefault="00261247" w:rsidP="00D07A89">
      <w:pPr>
        <w:rPr>
          <w:lang w:eastAsia="en-US"/>
        </w:rPr>
      </w:pPr>
    </w:p>
    <w:p w14:paraId="76E0BD33" w14:textId="77777777" w:rsidR="00261247" w:rsidRDefault="00261247" w:rsidP="00D07A89">
      <w:pPr>
        <w:rPr>
          <w:lang w:eastAsia="en-US"/>
        </w:rPr>
      </w:pPr>
    </w:p>
    <w:p w14:paraId="26C7530E" w14:textId="77777777" w:rsidR="00261247" w:rsidRDefault="00261247" w:rsidP="00D07A89">
      <w:pPr>
        <w:rPr>
          <w:lang w:eastAsia="en-US"/>
        </w:rPr>
      </w:pPr>
    </w:p>
    <w:p w14:paraId="47C9FE80" w14:textId="77777777" w:rsidR="00261247" w:rsidRDefault="00261247" w:rsidP="00D07A89">
      <w:pPr>
        <w:rPr>
          <w:lang w:eastAsia="en-US"/>
        </w:rPr>
      </w:pPr>
    </w:p>
    <w:p w14:paraId="2B355A1B" w14:textId="77777777" w:rsidR="00261247" w:rsidRDefault="00261247" w:rsidP="00D07A89">
      <w:pPr>
        <w:rPr>
          <w:lang w:eastAsia="en-US"/>
        </w:rPr>
      </w:pPr>
    </w:p>
    <w:p w14:paraId="38CE7CF9" w14:textId="77777777" w:rsidR="0028307A" w:rsidRPr="0028307A" w:rsidRDefault="0028307A" w:rsidP="0028307A">
      <w:pPr>
        <w:pStyle w:val="04Question"/>
        <w:rPr>
          <w:rFonts w:asciiTheme="minorHAnsi" w:hAnsiTheme="minorHAnsi" w:cstheme="minorHAnsi"/>
          <w:sz w:val="20"/>
          <w:szCs w:val="20"/>
        </w:rPr>
      </w:pPr>
      <w:r w:rsidRPr="0028307A">
        <w:rPr>
          <w:rFonts w:asciiTheme="minorHAnsi" w:hAnsiTheme="minorHAnsi" w:cstheme="minorHAnsi"/>
          <w:sz w:val="20"/>
          <w:szCs w:val="20"/>
        </w:rPr>
        <w:t>Quelle connaissance peut-on tirer de ces informations ?</w:t>
      </w:r>
    </w:p>
    <w:p w14:paraId="649D3B04" w14:textId="77777777" w:rsidR="00E968C0" w:rsidRDefault="00E968C0" w:rsidP="00D07A89">
      <w:pPr>
        <w:rPr>
          <w:rFonts w:asciiTheme="minorHAnsi" w:hAnsiTheme="minorHAnsi" w:cstheme="minorHAnsi"/>
          <w:szCs w:val="20"/>
          <w:lang w:eastAsia="en-US"/>
        </w:rPr>
      </w:pPr>
    </w:p>
    <w:p w14:paraId="7EEDEB21" w14:textId="77777777" w:rsidR="00261247" w:rsidRDefault="00261247" w:rsidP="00D07A89">
      <w:pPr>
        <w:rPr>
          <w:rFonts w:asciiTheme="minorHAnsi" w:hAnsiTheme="minorHAnsi" w:cstheme="minorHAnsi"/>
          <w:szCs w:val="20"/>
          <w:lang w:eastAsia="en-US"/>
        </w:rPr>
      </w:pPr>
    </w:p>
    <w:p w14:paraId="086259A9" w14:textId="77777777" w:rsidR="00261247" w:rsidRDefault="00261247" w:rsidP="00D07A89">
      <w:pPr>
        <w:rPr>
          <w:rFonts w:asciiTheme="minorHAnsi" w:hAnsiTheme="minorHAnsi" w:cstheme="minorHAnsi"/>
          <w:szCs w:val="20"/>
          <w:lang w:eastAsia="en-US"/>
        </w:rPr>
      </w:pPr>
    </w:p>
    <w:p w14:paraId="401667DC" w14:textId="77777777" w:rsidR="00261247" w:rsidRDefault="00261247" w:rsidP="00D07A89">
      <w:pPr>
        <w:rPr>
          <w:rFonts w:asciiTheme="minorHAnsi" w:hAnsiTheme="minorHAnsi" w:cstheme="minorHAnsi"/>
          <w:szCs w:val="20"/>
          <w:lang w:eastAsia="en-US"/>
        </w:rPr>
      </w:pPr>
    </w:p>
    <w:p w14:paraId="369B36FE" w14:textId="77777777" w:rsidR="00261247" w:rsidRDefault="00261247" w:rsidP="00D07A89">
      <w:pPr>
        <w:rPr>
          <w:rFonts w:asciiTheme="minorHAnsi" w:hAnsiTheme="minorHAnsi" w:cstheme="minorHAnsi"/>
          <w:szCs w:val="20"/>
          <w:lang w:eastAsia="en-US"/>
        </w:rPr>
      </w:pPr>
    </w:p>
    <w:p w14:paraId="7B998077" w14:textId="77777777" w:rsidR="00261247" w:rsidRDefault="00261247" w:rsidP="00D07A89">
      <w:pPr>
        <w:rPr>
          <w:rFonts w:asciiTheme="minorHAnsi" w:hAnsiTheme="minorHAnsi" w:cstheme="minorHAnsi"/>
          <w:szCs w:val="20"/>
          <w:lang w:eastAsia="en-US"/>
        </w:rPr>
      </w:pPr>
    </w:p>
    <w:p w14:paraId="4AE25F66" w14:textId="77777777" w:rsidR="00E66B71" w:rsidRPr="0028307A" w:rsidRDefault="00E66B71" w:rsidP="00D07A89">
      <w:pPr>
        <w:rPr>
          <w:rFonts w:asciiTheme="minorHAnsi" w:hAnsiTheme="minorHAnsi" w:cstheme="minorHAnsi"/>
          <w:szCs w:val="20"/>
          <w:lang w:eastAsia="en-US"/>
        </w:rPr>
      </w:pPr>
    </w:p>
    <w:p w14:paraId="6972A3CB" w14:textId="77777777" w:rsidR="0028307A" w:rsidRPr="0028307A" w:rsidRDefault="0028307A" w:rsidP="0028307A">
      <w:pPr>
        <w:pStyle w:val="04Question"/>
        <w:rPr>
          <w:rFonts w:asciiTheme="minorHAnsi" w:hAnsiTheme="minorHAnsi" w:cstheme="minorHAnsi"/>
          <w:sz w:val="20"/>
          <w:szCs w:val="20"/>
        </w:rPr>
      </w:pPr>
      <w:r w:rsidRPr="0028307A">
        <w:rPr>
          <w:rFonts w:asciiTheme="minorHAnsi" w:hAnsiTheme="minorHAnsi" w:cstheme="minorHAnsi"/>
          <w:sz w:val="20"/>
          <w:szCs w:val="20"/>
        </w:rPr>
        <w:lastRenderedPageBreak/>
        <w:t>Démontrez l’utilité de ce SI : en quoi permet-il de limiter le gaspillage ?</w:t>
      </w:r>
    </w:p>
    <w:p w14:paraId="6E02977B" w14:textId="77777777" w:rsidR="00E968C0" w:rsidRDefault="00E968C0" w:rsidP="00D07A89">
      <w:pPr>
        <w:rPr>
          <w:rFonts w:asciiTheme="minorHAnsi" w:hAnsiTheme="minorHAnsi" w:cstheme="minorHAnsi"/>
          <w:szCs w:val="20"/>
          <w:lang w:eastAsia="en-US"/>
        </w:rPr>
      </w:pPr>
    </w:p>
    <w:p w14:paraId="747A49BC" w14:textId="77777777" w:rsidR="00261247" w:rsidRDefault="00261247" w:rsidP="00D07A89">
      <w:pPr>
        <w:rPr>
          <w:rFonts w:asciiTheme="minorHAnsi" w:hAnsiTheme="minorHAnsi" w:cstheme="minorHAnsi"/>
          <w:szCs w:val="20"/>
          <w:lang w:eastAsia="en-US"/>
        </w:rPr>
      </w:pPr>
    </w:p>
    <w:p w14:paraId="126B9B79" w14:textId="77777777" w:rsidR="00261247" w:rsidRDefault="00261247" w:rsidP="00D07A89">
      <w:pPr>
        <w:rPr>
          <w:rFonts w:asciiTheme="minorHAnsi" w:hAnsiTheme="minorHAnsi" w:cstheme="minorHAnsi"/>
          <w:szCs w:val="20"/>
          <w:lang w:eastAsia="en-US"/>
        </w:rPr>
      </w:pPr>
    </w:p>
    <w:p w14:paraId="45383345" w14:textId="77777777" w:rsidR="00261247" w:rsidRDefault="00261247" w:rsidP="00D07A89">
      <w:pPr>
        <w:rPr>
          <w:rFonts w:asciiTheme="minorHAnsi" w:hAnsiTheme="minorHAnsi" w:cstheme="minorHAnsi"/>
          <w:szCs w:val="20"/>
          <w:lang w:eastAsia="en-US"/>
        </w:rPr>
      </w:pPr>
    </w:p>
    <w:p w14:paraId="1813AE64" w14:textId="77777777" w:rsidR="00261247" w:rsidRDefault="00261247" w:rsidP="00D07A89">
      <w:pPr>
        <w:rPr>
          <w:rFonts w:asciiTheme="minorHAnsi" w:hAnsiTheme="minorHAnsi" w:cstheme="minorHAnsi"/>
          <w:szCs w:val="20"/>
          <w:lang w:eastAsia="en-US"/>
        </w:rPr>
      </w:pPr>
    </w:p>
    <w:p w14:paraId="46160161" w14:textId="77777777" w:rsidR="00261247" w:rsidRPr="0028307A" w:rsidRDefault="00261247" w:rsidP="00D07A89">
      <w:pPr>
        <w:rPr>
          <w:rFonts w:asciiTheme="minorHAnsi" w:hAnsiTheme="minorHAnsi" w:cstheme="minorHAnsi"/>
          <w:szCs w:val="20"/>
          <w:lang w:eastAsia="en-US"/>
        </w:rPr>
      </w:pPr>
    </w:p>
    <w:p w14:paraId="553FB1EA" w14:textId="77777777" w:rsidR="00E968C0" w:rsidRDefault="0028307A" w:rsidP="000273E2">
      <w:pPr>
        <w:pStyle w:val="Titre3"/>
      </w:pPr>
      <w:r>
        <w:t xml:space="preserve">Application : repérez les </w:t>
      </w:r>
      <w:r w:rsidR="000273E2">
        <w:t>étapes de transformation de l’information</w:t>
      </w:r>
    </w:p>
    <w:p w14:paraId="07994962" w14:textId="77777777" w:rsidR="000273E2" w:rsidRPr="000273E2" w:rsidRDefault="000273E2" w:rsidP="000273E2">
      <w:pPr>
        <w:rPr>
          <w:lang w:eastAsia="en-US"/>
        </w:rPr>
      </w:pPr>
    </w:p>
    <w:p w14:paraId="1EA0F33E" w14:textId="77777777" w:rsidR="000273E2" w:rsidRDefault="000273E2" w:rsidP="00D07A89">
      <w:pPr>
        <w:rPr>
          <w:rFonts w:asciiTheme="minorHAnsi" w:hAnsiTheme="minorHAnsi" w:cstheme="minorHAnsi"/>
          <w:szCs w:val="20"/>
          <w:lang w:eastAsia="en-US"/>
        </w:rPr>
      </w:pPr>
      <w:r>
        <w:rPr>
          <w:rFonts w:asciiTheme="minorHAnsi" w:hAnsiTheme="minorHAnsi" w:cstheme="minorHAnsi"/>
          <w:szCs w:val="20"/>
          <w:lang w:eastAsia="en-US"/>
        </w:rPr>
        <w:t>Pour chaque situation présentée ci-dessous, préciser s’il s’agit d’une donnée, d’une information ou d’une connaissance</w:t>
      </w:r>
    </w:p>
    <w:p w14:paraId="1FA065AC" w14:textId="77777777" w:rsidR="0093627F" w:rsidRDefault="0093627F" w:rsidP="00D07A89">
      <w:pPr>
        <w:rPr>
          <w:rFonts w:asciiTheme="minorHAnsi" w:hAnsiTheme="minorHAnsi" w:cstheme="minorHAnsi"/>
          <w:szCs w:val="20"/>
          <w:lang w:eastAsia="en-US"/>
        </w:rPr>
      </w:pPr>
    </w:p>
    <w:p w14:paraId="67692A49" w14:textId="77777777" w:rsidR="0093627F" w:rsidRDefault="0093627F" w:rsidP="00D07A89">
      <w:pPr>
        <w:rPr>
          <w:rFonts w:asciiTheme="minorHAnsi" w:hAnsiTheme="minorHAnsi" w:cstheme="minorHAnsi"/>
          <w:szCs w:val="20"/>
          <w:lang w:eastAsia="en-US"/>
        </w:rPr>
      </w:pPr>
      <w:r>
        <w:rPr>
          <w:rFonts w:asciiTheme="minorHAnsi" w:hAnsiTheme="minorHAnsi" w:cstheme="minorHAnsi"/>
          <w:noProof/>
          <w:szCs w:val="20"/>
          <w:lang w:eastAsia="en-US"/>
        </w:rPr>
        <w:drawing>
          <wp:inline distT="0" distB="0" distL="0" distR="0" wp14:anchorId="26E081F0" wp14:editId="0DE5A364">
            <wp:extent cx="5600700" cy="828675"/>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0700" cy="828675"/>
                    </a:xfrm>
                    <a:prstGeom prst="rect">
                      <a:avLst/>
                    </a:prstGeom>
                    <a:noFill/>
                    <a:ln>
                      <a:noFill/>
                    </a:ln>
                  </pic:spPr>
                </pic:pic>
              </a:graphicData>
            </a:graphic>
          </wp:inline>
        </w:drawing>
      </w:r>
    </w:p>
    <w:p w14:paraId="48881234" w14:textId="77777777" w:rsidR="0093627F" w:rsidRDefault="0093627F" w:rsidP="00D07A89">
      <w:pPr>
        <w:rPr>
          <w:rFonts w:asciiTheme="minorHAnsi" w:hAnsiTheme="minorHAnsi" w:cstheme="minorHAnsi"/>
          <w:szCs w:val="20"/>
          <w:lang w:eastAsia="en-US"/>
        </w:rPr>
      </w:pPr>
    </w:p>
    <w:p w14:paraId="272F2D02" w14:textId="77777777" w:rsidR="0093627F" w:rsidRPr="0028307A" w:rsidRDefault="0093627F" w:rsidP="00D07A89">
      <w:pPr>
        <w:rPr>
          <w:rFonts w:asciiTheme="minorHAnsi" w:hAnsiTheme="minorHAnsi" w:cstheme="minorHAnsi"/>
          <w:szCs w:val="20"/>
          <w:lang w:eastAsia="en-US"/>
        </w:rPr>
      </w:pPr>
    </w:p>
    <w:tbl>
      <w:tblPr>
        <w:tblStyle w:val="Tableausimple1"/>
        <w:tblW w:w="0" w:type="auto"/>
        <w:tblLook w:val="04A0" w:firstRow="1" w:lastRow="0" w:firstColumn="1" w:lastColumn="0" w:noHBand="0" w:noVBand="1"/>
      </w:tblPr>
      <w:tblGrid>
        <w:gridCol w:w="4531"/>
        <w:gridCol w:w="4531"/>
      </w:tblGrid>
      <w:tr w:rsidR="000273E2" w:rsidRPr="000273E2" w14:paraId="72E10896" w14:textId="77777777" w:rsidTr="00E069D9">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7DE7094" w14:textId="77777777" w:rsidR="000273E2" w:rsidRPr="000273E2" w:rsidRDefault="000273E2" w:rsidP="000273E2">
            <w:pPr>
              <w:jc w:val="center"/>
              <w:rPr>
                <w:lang w:eastAsia="en-US"/>
              </w:rPr>
            </w:pPr>
            <w:r w:rsidRPr="000273E2">
              <w:rPr>
                <w:lang w:eastAsia="en-US"/>
              </w:rPr>
              <w:t>Situations</w:t>
            </w:r>
          </w:p>
        </w:tc>
        <w:tc>
          <w:tcPr>
            <w:tcW w:w="4531" w:type="dxa"/>
            <w:vAlign w:val="center"/>
          </w:tcPr>
          <w:p w14:paraId="0B91C937" w14:textId="77777777" w:rsidR="000273E2" w:rsidRPr="000273E2" w:rsidRDefault="000273E2" w:rsidP="000273E2">
            <w:pPr>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Justification</w:t>
            </w:r>
          </w:p>
        </w:tc>
      </w:tr>
      <w:tr w:rsidR="000273E2" w14:paraId="11B044F5" w14:textId="77777777" w:rsidTr="00E069D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3E1358E1" w14:textId="77777777" w:rsidR="000273E2" w:rsidRPr="000273E2" w:rsidRDefault="000273E2" w:rsidP="00D07A89">
            <w:pPr>
              <w:rPr>
                <w:b w:val="0"/>
                <w:bCs w:val="0"/>
                <w:lang w:eastAsia="en-US"/>
              </w:rPr>
            </w:pPr>
            <w:r w:rsidRPr="000273E2">
              <w:rPr>
                <w:b w:val="0"/>
                <w:bCs w:val="0"/>
                <w:lang w:eastAsia="en-US"/>
              </w:rPr>
              <w:t xml:space="preserve">Ed </w:t>
            </w:r>
            <w:proofErr w:type="spellStart"/>
            <w:r w:rsidRPr="000273E2">
              <w:rPr>
                <w:b w:val="0"/>
                <w:bCs w:val="0"/>
                <w:lang w:eastAsia="en-US"/>
              </w:rPr>
              <w:t>Sheeran</w:t>
            </w:r>
            <w:proofErr w:type="spellEnd"/>
            <w:r w:rsidRPr="000273E2">
              <w:rPr>
                <w:b w:val="0"/>
                <w:bCs w:val="0"/>
                <w:lang w:eastAsia="en-US"/>
              </w:rPr>
              <w:t xml:space="preserve"> sera en concert en France du 24 au 29 mai</w:t>
            </w:r>
          </w:p>
        </w:tc>
        <w:tc>
          <w:tcPr>
            <w:tcW w:w="4531" w:type="dxa"/>
            <w:vAlign w:val="center"/>
          </w:tcPr>
          <w:p w14:paraId="07458948" w14:textId="77777777" w:rsidR="000273E2" w:rsidRDefault="000273E2" w:rsidP="00D07A89">
            <w:pPr>
              <w:cnfStyle w:val="000000100000" w:firstRow="0" w:lastRow="0" w:firstColumn="0" w:lastColumn="0" w:oddVBand="0" w:evenVBand="0" w:oddHBand="1" w:evenHBand="0" w:firstRowFirstColumn="0" w:firstRowLastColumn="0" w:lastRowFirstColumn="0" w:lastRowLastColumn="0"/>
              <w:rPr>
                <w:lang w:eastAsia="en-US"/>
              </w:rPr>
            </w:pPr>
          </w:p>
        </w:tc>
      </w:tr>
      <w:tr w:rsidR="000273E2" w14:paraId="4C70CF0D" w14:textId="77777777" w:rsidTr="00E069D9">
        <w:trPr>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32522E84" w14:textId="77777777" w:rsidR="000273E2" w:rsidRPr="000273E2" w:rsidRDefault="000273E2" w:rsidP="00D07A89">
            <w:pPr>
              <w:rPr>
                <w:b w:val="0"/>
                <w:bCs w:val="0"/>
                <w:lang w:eastAsia="en-US"/>
              </w:rPr>
            </w:pPr>
            <w:r w:rsidRPr="000273E2">
              <w:rPr>
                <w:b w:val="0"/>
                <w:bCs w:val="0"/>
                <w:lang w:eastAsia="en-US"/>
              </w:rPr>
              <w:t>2019</w:t>
            </w:r>
          </w:p>
        </w:tc>
        <w:tc>
          <w:tcPr>
            <w:tcW w:w="4531" w:type="dxa"/>
            <w:vAlign w:val="center"/>
          </w:tcPr>
          <w:p w14:paraId="15CF4AAF" w14:textId="77777777" w:rsidR="000273E2" w:rsidRDefault="000273E2" w:rsidP="00E069D9">
            <w:pPr>
              <w:cnfStyle w:val="000000000000" w:firstRow="0" w:lastRow="0" w:firstColumn="0" w:lastColumn="0" w:oddVBand="0" w:evenVBand="0" w:oddHBand="0" w:evenHBand="0" w:firstRowFirstColumn="0" w:firstRowLastColumn="0" w:lastRowFirstColumn="0" w:lastRowLastColumn="0"/>
              <w:rPr>
                <w:lang w:eastAsia="en-US"/>
              </w:rPr>
            </w:pPr>
          </w:p>
        </w:tc>
      </w:tr>
      <w:tr w:rsidR="000273E2" w14:paraId="39DA6EDB" w14:textId="77777777" w:rsidTr="00E069D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1EC3F766" w14:textId="77777777" w:rsidR="000273E2" w:rsidRPr="000273E2" w:rsidRDefault="000273E2" w:rsidP="00D07A89">
            <w:pPr>
              <w:rPr>
                <w:b w:val="0"/>
                <w:bCs w:val="0"/>
                <w:lang w:eastAsia="en-US"/>
              </w:rPr>
            </w:pPr>
            <w:r w:rsidRPr="000273E2">
              <w:rPr>
                <w:b w:val="0"/>
                <w:bCs w:val="0"/>
                <w:lang w:eastAsia="en-US"/>
              </w:rPr>
              <w:t>Le système d’information a 4 fonctions</w:t>
            </w:r>
          </w:p>
        </w:tc>
        <w:tc>
          <w:tcPr>
            <w:tcW w:w="4531" w:type="dxa"/>
            <w:vAlign w:val="center"/>
          </w:tcPr>
          <w:p w14:paraId="5EF6B714" w14:textId="77777777" w:rsidR="000273E2" w:rsidRDefault="000273E2" w:rsidP="00D07A89">
            <w:pPr>
              <w:cnfStyle w:val="000000100000" w:firstRow="0" w:lastRow="0" w:firstColumn="0" w:lastColumn="0" w:oddVBand="0" w:evenVBand="0" w:oddHBand="1" w:evenHBand="0" w:firstRowFirstColumn="0" w:firstRowLastColumn="0" w:lastRowFirstColumn="0" w:lastRowLastColumn="0"/>
              <w:rPr>
                <w:lang w:eastAsia="en-US"/>
              </w:rPr>
            </w:pPr>
          </w:p>
        </w:tc>
      </w:tr>
      <w:tr w:rsidR="000273E2" w14:paraId="38D2D084" w14:textId="77777777" w:rsidTr="00E069D9">
        <w:trPr>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0BDB9351" w14:textId="77777777" w:rsidR="000273E2" w:rsidRPr="000273E2" w:rsidRDefault="000273E2" w:rsidP="00D07A89">
            <w:pPr>
              <w:rPr>
                <w:b w:val="0"/>
                <w:bCs w:val="0"/>
                <w:lang w:eastAsia="en-US"/>
              </w:rPr>
            </w:pPr>
            <w:r w:rsidRPr="000273E2">
              <w:rPr>
                <w:b w:val="0"/>
                <w:bCs w:val="0"/>
                <w:lang w:eastAsia="en-US"/>
              </w:rPr>
              <w:t>Le fournisseur augmentera ses prix de 4% à partir du 1</w:t>
            </w:r>
            <w:r w:rsidRPr="000273E2">
              <w:rPr>
                <w:b w:val="0"/>
                <w:bCs w:val="0"/>
                <w:vertAlign w:val="superscript"/>
                <w:lang w:eastAsia="en-US"/>
              </w:rPr>
              <w:t>er</w:t>
            </w:r>
            <w:r w:rsidRPr="000273E2">
              <w:rPr>
                <w:b w:val="0"/>
                <w:bCs w:val="0"/>
                <w:lang w:eastAsia="en-US"/>
              </w:rPr>
              <w:t xml:space="preserve"> janvier</w:t>
            </w:r>
          </w:p>
        </w:tc>
        <w:tc>
          <w:tcPr>
            <w:tcW w:w="4531" w:type="dxa"/>
            <w:vAlign w:val="center"/>
          </w:tcPr>
          <w:p w14:paraId="01AF300B" w14:textId="77777777" w:rsidR="000273E2" w:rsidRDefault="000273E2" w:rsidP="00D07A89">
            <w:pPr>
              <w:cnfStyle w:val="000000000000" w:firstRow="0" w:lastRow="0" w:firstColumn="0" w:lastColumn="0" w:oddVBand="0" w:evenVBand="0" w:oddHBand="0" w:evenHBand="0" w:firstRowFirstColumn="0" w:firstRowLastColumn="0" w:lastRowFirstColumn="0" w:lastRowLastColumn="0"/>
              <w:rPr>
                <w:lang w:eastAsia="en-US"/>
              </w:rPr>
            </w:pPr>
          </w:p>
        </w:tc>
      </w:tr>
      <w:tr w:rsidR="000273E2" w14:paraId="13E49E53" w14:textId="77777777" w:rsidTr="00E069D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0A962C7A" w14:textId="77777777" w:rsidR="000273E2" w:rsidRPr="000273E2" w:rsidRDefault="000273E2" w:rsidP="00D07A89">
            <w:pPr>
              <w:rPr>
                <w:b w:val="0"/>
                <w:bCs w:val="0"/>
                <w:lang w:eastAsia="en-US"/>
              </w:rPr>
            </w:pPr>
            <w:r w:rsidRPr="000273E2">
              <w:rPr>
                <w:b w:val="0"/>
                <w:bCs w:val="0"/>
                <w:lang w:eastAsia="en-US"/>
              </w:rPr>
              <w:t>Un graphiste utilise un nuancier pour assortir les couleurs</w:t>
            </w:r>
          </w:p>
        </w:tc>
        <w:tc>
          <w:tcPr>
            <w:tcW w:w="4531" w:type="dxa"/>
            <w:vAlign w:val="center"/>
          </w:tcPr>
          <w:p w14:paraId="3E350A9A" w14:textId="77777777" w:rsidR="000273E2" w:rsidRDefault="000273E2" w:rsidP="00D07A89">
            <w:pPr>
              <w:cnfStyle w:val="000000100000" w:firstRow="0" w:lastRow="0" w:firstColumn="0" w:lastColumn="0" w:oddVBand="0" w:evenVBand="0" w:oddHBand="1" w:evenHBand="0" w:firstRowFirstColumn="0" w:firstRowLastColumn="0" w:lastRowFirstColumn="0" w:lastRowLastColumn="0"/>
              <w:rPr>
                <w:lang w:eastAsia="en-US"/>
              </w:rPr>
            </w:pPr>
          </w:p>
        </w:tc>
      </w:tr>
      <w:tr w:rsidR="000273E2" w14:paraId="3878D9DD" w14:textId="77777777" w:rsidTr="00E069D9">
        <w:trPr>
          <w:trHeight w:val="489"/>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449A8A9A" w14:textId="77777777" w:rsidR="000273E2" w:rsidRPr="000273E2" w:rsidRDefault="000273E2" w:rsidP="00D07A89">
            <w:pPr>
              <w:rPr>
                <w:b w:val="0"/>
                <w:bCs w:val="0"/>
                <w:lang w:eastAsia="en-US"/>
              </w:rPr>
            </w:pPr>
            <w:r w:rsidRPr="000273E2">
              <w:rPr>
                <w:b w:val="0"/>
                <w:bCs w:val="0"/>
                <w:lang w:eastAsia="en-US"/>
              </w:rPr>
              <w:t>Bleu</w:t>
            </w:r>
          </w:p>
        </w:tc>
        <w:tc>
          <w:tcPr>
            <w:tcW w:w="4531" w:type="dxa"/>
            <w:vAlign w:val="center"/>
          </w:tcPr>
          <w:p w14:paraId="77C4157A" w14:textId="77777777" w:rsidR="000273E2" w:rsidRDefault="000273E2" w:rsidP="00D07A89">
            <w:pPr>
              <w:cnfStyle w:val="000000000000" w:firstRow="0" w:lastRow="0" w:firstColumn="0" w:lastColumn="0" w:oddVBand="0" w:evenVBand="0" w:oddHBand="0" w:evenHBand="0" w:firstRowFirstColumn="0" w:firstRowLastColumn="0" w:lastRowFirstColumn="0" w:lastRowLastColumn="0"/>
              <w:rPr>
                <w:lang w:eastAsia="en-US"/>
              </w:rPr>
            </w:pPr>
          </w:p>
        </w:tc>
      </w:tr>
    </w:tbl>
    <w:p w14:paraId="0F4AC689" w14:textId="77777777" w:rsidR="0048581D" w:rsidRDefault="00CE7A33" w:rsidP="00CE7A33">
      <w:pPr>
        <w:pStyle w:val="Titre2"/>
      </w:pPr>
      <w:r>
        <w:t>C) Rôle et valeur de l’information</w:t>
      </w:r>
    </w:p>
    <w:p w14:paraId="42AF21AD" w14:textId="77777777" w:rsidR="00CE7A33" w:rsidRDefault="00CE7A33" w:rsidP="00D07A89">
      <w:pPr>
        <w:rPr>
          <w:lang w:eastAsia="en-US"/>
        </w:rPr>
      </w:pPr>
    </w:p>
    <w:tbl>
      <w:tblPr>
        <w:tblStyle w:val="Tableausimple1"/>
        <w:tblW w:w="0" w:type="auto"/>
        <w:tblLook w:val="04A0" w:firstRow="1" w:lastRow="0" w:firstColumn="1" w:lastColumn="0" w:noHBand="0" w:noVBand="1"/>
      </w:tblPr>
      <w:tblGrid>
        <w:gridCol w:w="4531"/>
        <w:gridCol w:w="4531"/>
      </w:tblGrid>
      <w:tr w:rsidR="00CE7A33" w:rsidRPr="000273E2" w14:paraId="21A39D5A" w14:textId="77777777" w:rsidTr="0028295A">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3ABD49F" w14:textId="77777777" w:rsidR="00CE7A33" w:rsidRPr="000273E2" w:rsidRDefault="00CE7A33" w:rsidP="0028295A">
            <w:pPr>
              <w:jc w:val="center"/>
              <w:rPr>
                <w:lang w:eastAsia="en-US"/>
              </w:rPr>
            </w:pPr>
            <w:r w:rsidRPr="000273E2">
              <w:rPr>
                <w:lang w:eastAsia="en-US"/>
              </w:rPr>
              <w:t>Situations</w:t>
            </w:r>
          </w:p>
        </w:tc>
        <w:tc>
          <w:tcPr>
            <w:tcW w:w="4531" w:type="dxa"/>
            <w:vAlign w:val="center"/>
          </w:tcPr>
          <w:p w14:paraId="0208AB63" w14:textId="77777777" w:rsidR="00CE7A33" w:rsidRPr="000273E2" w:rsidRDefault="00CE7A33" w:rsidP="0028295A">
            <w:pPr>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Conséquences</w:t>
            </w:r>
          </w:p>
        </w:tc>
      </w:tr>
      <w:tr w:rsidR="00CE7A33" w14:paraId="166EE819" w14:textId="77777777" w:rsidTr="0028295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1CD85BDE" w14:textId="77777777" w:rsidR="00CE7A33" w:rsidRPr="000273E2" w:rsidRDefault="00CE7A33" w:rsidP="0028295A">
            <w:pPr>
              <w:rPr>
                <w:b w:val="0"/>
                <w:bCs w:val="0"/>
                <w:lang w:eastAsia="en-US"/>
              </w:rPr>
            </w:pPr>
            <w:r>
              <w:rPr>
                <w:b w:val="0"/>
                <w:bCs w:val="0"/>
                <w:lang w:eastAsia="en-US"/>
              </w:rPr>
              <w:t>Adrien le responsable du rayon « liquide » consulte le nombre de sirop en stock dans le rayon ainsi que le nombre de produits vendus l’année dernière à la même période</w:t>
            </w:r>
          </w:p>
        </w:tc>
        <w:tc>
          <w:tcPr>
            <w:tcW w:w="4531" w:type="dxa"/>
            <w:vAlign w:val="center"/>
          </w:tcPr>
          <w:p w14:paraId="334919C8" w14:textId="77777777" w:rsidR="00CE7A33" w:rsidRDefault="00CE7A33" w:rsidP="0028295A">
            <w:pPr>
              <w:cnfStyle w:val="000000100000" w:firstRow="0" w:lastRow="0" w:firstColumn="0" w:lastColumn="0" w:oddVBand="0" w:evenVBand="0" w:oddHBand="1" w:evenHBand="0" w:firstRowFirstColumn="0" w:firstRowLastColumn="0" w:lastRowFirstColumn="0" w:lastRowLastColumn="0"/>
              <w:rPr>
                <w:lang w:eastAsia="en-US"/>
              </w:rPr>
            </w:pPr>
          </w:p>
        </w:tc>
      </w:tr>
      <w:tr w:rsidR="00CE7A33" w14:paraId="6E8DA0D4" w14:textId="77777777" w:rsidTr="0028295A">
        <w:trPr>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37CAC3C6" w14:textId="77777777" w:rsidR="00CE7A33" w:rsidRPr="000273E2" w:rsidRDefault="00CE7A33" w:rsidP="0028295A">
            <w:pPr>
              <w:rPr>
                <w:b w:val="0"/>
                <w:bCs w:val="0"/>
                <w:lang w:eastAsia="en-US"/>
              </w:rPr>
            </w:pPr>
            <w:r>
              <w:rPr>
                <w:b w:val="0"/>
                <w:bCs w:val="0"/>
                <w:lang w:eastAsia="en-US"/>
              </w:rPr>
              <w:t>Adrien envoie à son salarié la liste des produits qui doivent arriver afin qu’il les mette en rayon</w:t>
            </w:r>
          </w:p>
        </w:tc>
        <w:tc>
          <w:tcPr>
            <w:tcW w:w="4531" w:type="dxa"/>
            <w:vAlign w:val="center"/>
          </w:tcPr>
          <w:p w14:paraId="78C561B6" w14:textId="77777777" w:rsidR="00CE7A33" w:rsidRDefault="00CE7A33" w:rsidP="0028295A">
            <w:pPr>
              <w:cnfStyle w:val="000000000000" w:firstRow="0" w:lastRow="0" w:firstColumn="0" w:lastColumn="0" w:oddVBand="0" w:evenVBand="0" w:oddHBand="0" w:evenHBand="0" w:firstRowFirstColumn="0" w:firstRowLastColumn="0" w:lastRowFirstColumn="0" w:lastRowLastColumn="0"/>
              <w:rPr>
                <w:lang w:eastAsia="en-US"/>
              </w:rPr>
            </w:pPr>
          </w:p>
          <w:p w14:paraId="47427AB4" w14:textId="77777777" w:rsidR="00261247" w:rsidRDefault="00261247" w:rsidP="0028295A">
            <w:pPr>
              <w:cnfStyle w:val="000000000000" w:firstRow="0" w:lastRow="0" w:firstColumn="0" w:lastColumn="0" w:oddVBand="0" w:evenVBand="0" w:oddHBand="0" w:evenHBand="0" w:firstRowFirstColumn="0" w:firstRowLastColumn="0" w:lastRowFirstColumn="0" w:lastRowLastColumn="0"/>
              <w:rPr>
                <w:lang w:eastAsia="en-US"/>
              </w:rPr>
            </w:pPr>
          </w:p>
          <w:p w14:paraId="5C6A2155" w14:textId="77777777" w:rsidR="00261247" w:rsidRDefault="00261247" w:rsidP="0028295A">
            <w:pPr>
              <w:cnfStyle w:val="000000000000" w:firstRow="0" w:lastRow="0" w:firstColumn="0" w:lastColumn="0" w:oddVBand="0" w:evenVBand="0" w:oddHBand="0" w:evenHBand="0" w:firstRowFirstColumn="0" w:firstRowLastColumn="0" w:lastRowFirstColumn="0" w:lastRowLastColumn="0"/>
              <w:rPr>
                <w:lang w:eastAsia="en-US"/>
              </w:rPr>
            </w:pPr>
          </w:p>
        </w:tc>
      </w:tr>
      <w:tr w:rsidR="00CE7A33" w14:paraId="4F2CE32D" w14:textId="77777777" w:rsidTr="0028295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4A5FD4E2" w14:textId="77777777" w:rsidR="00CE7A33" w:rsidRPr="000273E2" w:rsidRDefault="007F185F" w:rsidP="0028295A">
            <w:pPr>
              <w:rPr>
                <w:b w:val="0"/>
                <w:bCs w:val="0"/>
                <w:lang w:eastAsia="en-US"/>
              </w:rPr>
            </w:pPr>
            <w:r>
              <w:rPr>
                <w:b w:val="0"/>
                <w:bCs w:val="0"/>
                <w:lang w:eastAsia="en-US"/>
              </w:rPr>
              <w:t>Charlotte prévient les clients que le magasin va bientôt fermer ses portes</w:t>
            </w:r>
          </w:p>
        </w:tc>
        <w:tc>
          <w:tcPr>
            <w:tcW w:w="4531" w:type="dxa"/>
            <w:vAlign w:val="center"/>
          </w:tcPr>
          <w:p w14:paraId="5976C348" w14:textId="77777777" w:rsidR="00CE7A33" w:rsidRDefault="00CE7A33" w:rsidP="0028295A">
            <w:pPr>
              <w:cnfStyle w:val="000000100000" w:firstRow="0" w:lastRow="0" w:firstColumn="0" w:lastColumn="0" w:oddVBand="0" w:evenVBand="0" w:oddHBand="1" w:evenHBand="0" w:firstRowFirstColumn="0" w:firstRowLastColumn="0" w:lastRowFirstColumn="0" w:lastRowLastColumn="0"/>
              <w:rPr>
                <w:lang w:eastAsia="en-US"/>
              </w:rPr>
            </w:pPr>
          </w:p>
          <w:p w14:paraId="3C2E918D" w14:textId="77777777" w:rsidR="00261247" w:rsidRDefault="00261247" w:rsidP="0028295A">
            <w:pPr>
              <w:cnfStyle w:val="000000100000" w:firstRow="0" w:lastRow="0" w:firstColumn="0" w:lastColumn="0" w:oddVBand="0" w:evenVBand="0" w:oddHBand="1" w:evenHBand="0" w:firstRowFirstColumn="0" w:firstRowLastColumn="0" w:lastRowFirstColumn="0" w:lastRowLastColumn="0"/>
              <w:rPr>
                <w:lang w:eastAsia="en-US"/>
              </w:rPr>
            </w:pPr>
          </w:p>
          <w:p w14:paraId="61929361" w14:textId="77777777" w:rsidR="00261247" w:rsidRDefault="00261247" w:rsidP="0028295A">
            <w:pPr>
              <w:cnfStyle w:val="000000100000" w:firstRow="0" w:lastRow="0" w:firstColumn="0" w:lastColumn="0" w:oddVBand="0" w:evenVBand="0" w:oddHBand="1" w:evenHBand="0" w:firstRowFirstColumn="0" w:firstRowLastColumn="0" w:lastRowFirstColumn="0" w:lastRowLastColumn="0"/>
              <w:rPr>
                <w:lang w:eastAsia="en-US"/>
              </w:rPr>
            </w:pPr>
          </w:p>
        </w:tc>
      </w:tr>
    </w:tbl>
    <w:p w14:paraId="0814279E" w14:textId="77777777" w:rsidR="007E6B50" w:rsidRDefault="007E6B50" w:rsidP="00D07A89">
      <w:pPr>
        <w:rPr>
          <w:lang w:eastAsia="en-US"/>
        </w:rPr>
      </w:pPr>
    </w:p>
    <w:p w14:paraId="08408BF4" w14:textId="77777777" w:rsidR="00CE7A33" w:rsidRDefault="007F185F" w:rsidP="00D07A89">
      <w:pPr>
        <w:rPr>
          <w:lang w:eastAsia="en-US"/>
        </w:rPr>
      </w:pPr>
      <w:r>
        <w:rPr>
          <w:lang w:eastAsia="en-US"/>
        </w:rPr>
        <w:t xml:space="preserve">A partir de l’analyse du tableau précédent, déduire </w:t>
      </w:r>
      <w:r w:rsidRPr="007F185F">
        <w:rPr>
          <w:rStyle w:val="Titre3Car"/>
        </w:rPr>
        <w:t>les rôles de l’information</w:t>
      </w:r>
    </w:p>
    <w:p w14:paraId="2F45C1EB" w14:textId="77777777" w:rsidR="007F185F" w:rsidRDefault="007F185F" w:rsidP="00D07A89">
      <w:pPr>
        <w:rPr>
          <w:lang w:eastAsia="en-US"/>
        </w:rPr>
      </w:pPr>
    </w:p>
    <w:p w14:paraId="222D29A4" w14:textId="77777777" w:rsidR="00261247" w:rsidRDefault="00261247" w:rsidP="00D07A89">
      <w:pPr>
        <w:rPr>
          <w:lang w:eastAsia="en-US"/>
        </w:rPr>
      </w:pPr>
    </w:p>
    <w:p w14:paraId="39A3472E" w14:textId="77777777" w:rsidR="00261247" w:rsidRDefault="00261247" w:rsidP="00D07A89">
      <w:pPr>
        <w:rPr>
          <w:lang w:eastAsia="en-US"/>
        </w:rPr>
      </w:pPr>
    </w:p>
    <w:p w14:paraId="47EE77F1" w14:textId="77777777" w:rsidR="00261247" w:rsidRDefault="00261247" w:rsidP="00D07A89">
      <w:pPr>
        <w:rPr>
          <w:lang w:eastAsia="en-US"/>
        </w:rPr>
      </w:pPr>
    </w:p>
    <w:p w14:paraId="227C364A" w14:textId="77777777" w:rsidR="00261247" w:rsidRDefault="00261247" w:rsidP="00D07A89">
      <w:pPr>
        <w:rPr>
          <w:lang w:eastAsia="en-US"/>
        </w:rPr>
      </w:pPr>
    </w:p>
    <w:p w14:paraId="123B7147" w14:textId="77777777" w:rsidR="00261247" w:rsidRDefault="00261247" w:rsidP="00D07A89">
      <w:pPr>
        <w:rPr>
          <w:lang w:eastAsia="en-US"/>
        </w:rPr>
      </w:pPr>
    </w:p>
    <w:p w14:paraId="0D7573B5" w14:textId="77777777" w:rsidR="00261247" w:rsidRDefault="00261247" w:rsidP="00D07A89">
      <w:pPr>
        <w:rPr>
          <w:lang w:eastAsia="en-US"/>
        </w:rPr>
      </w:pPr>
    </w:p>
    <w:p w14:paraId="6DE4A218" w14:textId="77777777" w:rsidR="00261247" w:rsidRDefault="00261247" w:rsidP="00D07A89">
      <w:pPr>
        <w:rPr>
          <w:lang w:eastAsia="en-US"/>
        </w:rPr>
      </w:pPr>
    </w:p>
    <w:p w14:paraId="772B6D86" w14:textId="77777777" w:rsidR="00261247" w:rsidRDefault="00261247" w:rsidP="00D07A89">
      <w:pPr>
        <w:rPr>
          <w:lang w:eastAsia="en-US"/>
        </w:rPr>
      </w:pPr>
    </w:p>
    <w:p w14:paraId="5815A2CB" w14:textId="77777777" w:rsidR="00261247" w:rsidRDefault="00261247" w:rsidP="00D07A89">
      <w:pPr>
        <w:rPr>
          <w:lang w:eastAsia="en-US"/>
        </w:rPr>
      </w:pPr>
    </w:p>
    <w:p w14:paraId="51131BFD" w14:textId="77777777" w:rsidR="00261247" w:rsidRDefault="00261247" w:rsidP="00D07A89">
      <w:pPr>
        <w:rPr>
          <w:lang w:eastAsia="en-US"/>
        </w:rPr>
      </w:pPr>
    </w:p>
    <w:p w14:paraId="6525955F" w14:textId="77777777" w:rsidR="007F185F" w:rsidRDefault="007F185F" w:rsidP="007F185F">
      <w:pPr>
        <w:rPr>
          <w:lang w:eastAsia="en-US"/>
        </w:rPr>
      </w:pPr>
    </w:p>
    <w:tbl>
      <w:tblPr>
        <w:tblStyle w:val="Tableausimple1"/>
        <w:tblW w:w="9062" w:type="dxa"/>
        <w:tblLook w:val="04A0" w:firstRow="1" w:lastRow="0" w:firstColumn="1" w:lastColumn="0" w:noHBand="0" w:noVBand="1"/>
      </w:tblPr>
      <w:tblGrid>
        <w:gridCol w:w="562"/>
        <w:gridCol w:w="8500"/>
      </w:tblGrid>
      <w:tr w:rsidR="00B61DC3" w:rsidRPr="000273E2" w14:paraId="123E1073" w14:textId="77777777" w:rsidTr="00B61DC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62" w:type="dxa"/>
          </w:tcPr>
          <w:p w14:paraId="6DE03CE5" w14:textId="77777777" w:rsidR="00B61DC3" w:rsidRPr="000273E2" w:rsidRDefault="00B61DC3" w:rsidP="0028295A">
            <w:pPr>
              <w:jc w:val="center"/>
              <w:rPr>
                <w:lang w:eastAsia="en-US"/>
              </w:rPr>
            </w:pPr>
          </w:p>
        </w:tc>
        <w:tc>
          <w:tcPr>
            <w:tcW w:w="8500" w:type="dxa"/>
            <w:vAlign w:val="center"/>
          </w:tcPr>
          <w:p w14:paraId="4E8CFFCC" w14:textId="77777777" w:rsidR="00B61DC3" w:rsidRPr="000273E2" w:rsidRDefault="00B61DC3" w:rsidP="0028295A">
            <w:pPr>
              <w:jc w:val="center"/>
              <w:cnfStyle w:val="100000000000" w:firstRow="1" w:lastRow="0" w:firstColumn="0" w:lastColumn="0" w:oddVBand="0" w:evenVBand="0" w:oddHBand="0" w:evenHBand="0" w:firstRowFirstColumn="0" w:firstRowLastColumn="0" w:lastRowFirstColumn="0" w:lastRowLastColumn="0"/>
              <w:rPr>
                <w:lang w:eastAsia="en-US"/>
              </w:rPr>
            </w:pPr>
            <w:r w:rsidRPr="000273E2">
              <w:rPr>
                <w:lang w:eastAsia="en-US"/>
              </w:rPr>
              <w:t>Situations</w:t>
            </w:r>
          </w:p>
        </w:tc>
      </w:tr>
      <w:tr w:rsidR="00B61DC3" w14:paraId="2550A27A" w14:textId="77777777" w:rsidTr="00B61DC3">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209CF5C" w14:textId="77777777" w:rsidR="00B61DC3" w:rsidRDefault="00B61DC3" w:rsidP="0028295A">
            <w:pPr>
              <w:rPr>
                <w:b w:val="0"/>
                <w:bCs w:val="0"/>
                <w:lang w:eastAsia="en-US"/>
              </w:rPr>
            </w:pPr>
            <w:proofErr w:type="gramStart"/>
            <w:r>
              <w:rPr>
                <w:b w:val="0"/>
                <w:bCs w:val="0"/>
                <w:lang w:eastAsia="en-US"/>
              </w:rPr>
              <w:t>a</w:t>
            </w:r>
            <w:proofErr w:type="gramEnd"/>
          </w:p>
        </w:tc>
        <w:tc>
          <w:tcPr>
            <w:tcW w:w="8500" w:type="dxa"/>
            <w:vAlign w:val="center"/>
          </w:tcPr>
          <w:p w14:paraId="7D64F67A" w14:textId="77777777" w:rsidR="00B61DC3" w:rsidRPr="00B61DC3" w:rsidRDefault="00B61DC3" w:rsidP="0028295A">
            <w:pPr>
              <w:cnfStyle w:val="000000100000" w:firstRow="0" w:lastRow="0" w:firstColumn="0" w:lastColumn="0" w:oddVBand="0" w:evenVBand="0" w:oddHBand="1" w:evenHBand="0" w:firstRowFirstColumn="0" w:firstRowLastColumn="0" w:lastRowFirstColumn="0" w:lastRowLastColumn="0"/>
              <w:rPr>
                <w:lang w:eastAsia="en-US"/>
              </w:rPr>
            </w:pPr>
            <w:r w:rsidRPr="00B61DC3">
              <w:rPr>
                <w:lang w:eastAsia="en-US"/>
              </w:rPr>
              <w:t xml:space="preserve">Sheila, la collaboratrice </w:t>
            </w:r>
            <w:r w:rsidR="00D03738">
              <w:rPr>
                <w:lang w:eastAsia="en-US"/>
              </w:rPr>
              <w:t xml:space="preserve">de Mr </w:t>
            </w:r>
            <w:proofErr w:type="spellStart"/>
            <w:r w:rsidR="00D03738">
              <w:rPr>
                <w:lang w:eastAsia="en-US"/>
              </w:rPr>
              <w:t>Ripetti</w:t>
            </w:r>
            <w:proofErr w:type="spellEnd"/>
            <w:r w:rsidR="00D03738">
              <w:rPr>
                <w:lang w:eastAsia="en-US"/>
              </w:rPr>
              <w:t>, le</w:t>
            </w:r>
            <w:r w:rsidRPr="00B61DC3">
              <w:rPr>
                <w:lang w:eastAsia="en-US"/>
              </w:rPr>
              <w:t xml:space="preserve"> directeur du magasin, lui envoie l’adresse du site internet du nouveau catalogue du fournisseur Duchemin pour qu’il puisse consulter les articles. Elle a dû faire une erreur car la page web renvoie une erreur 404 « page introuvable ».</w:t>
            </w:r>
          </w:p>
        </w:tc>
      </w:tr>
      <w:tr w:rsidR="00B61DC3" w14:paraId="5778AB28" w14:textId="77777777" w:rsidTr="00B61DC3">
        <w:trPr>
          <w:trHeight w:val="488"/>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175FB6A" w14:textId="77777777" w:rsidR="00B61DC3" w:rsidRDefault="00B61DC3" w:rsidP="0028295A">
            <w:pPr>
              <w:rPr>
                <w:b w:val="0"/>
                <w:bCs w:val="0"/>
                <w:lang w:eastAsia="en-US"/>
              </w:rPr>
            </w:pPr>
            <w:proofErr w:type="gramStart"/>
            <w:r>
              <w:rPr>
                <w:b w:val="0"/>
                <w:bCs w:val="0"/>
                <w:lang w:eastAsia="en-US"/>
              </w:rPr>
              <w:t>b</w:t>
            </w:r>
            <w:proofErr w:type="gramEnd"/>
          </w:p>
        </w:tc>
        <w:tc>
          <w:tcPr>
            <w:tcW w:w="8500" w:type="dxa"/>
            <w:vAlign w:val="center"/>
          </w:tcPr>
          <w:p w14:paraId="463AC3DC" w14:textId="77777777" w:rsidR="00B61DC3" w:rsidRPr="00B61DC3" w:rsidRDefault="00B61DC3" w:rsidP="0028295A">
            <w:pPr>
              <w:cnfStyle w:val="000000000000" w:firstRow="0" w:lastRow="0" w:firstColumn="0" w:lastColumn="0" w:oddVBand="0" w:evenVBand="0" w:oddHBand="0" w:evenHBand="0" w:firstRowFirstColumn="0" w:firstRowLastColumn="0" w:lastRowFirstColumn="0" w:lastRowLastColumn="0"/>
              <w:rPr>
                <w:lang w:eastAsia="en-US"/>
              </w:rPr>
            </w:pPr>
            <w:r w:rsidRPr="00B61DC3">
              <w:rPr>
                <w:lang w:eastAsia="en-US"/>
              </w:rPr>
              <w:t>Sheila a reçu ce matin, la promotion proposée par l’un de nos fournisseurs de petits pots bébé négociée par le chef de rayon. Elle est sûre que les concurrents ne pourront pas proposer un prix plus intéressant.</w:t>
            </w:r>
          </w:p>
        </w:tc>
      </w:tr>
      <w:tr w:rsidR="00B61DC3" w14:paraId="75A3E5E5" w14:textId="77777777" w:rsidTr="00B61DC3">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B4B0E5F" w14:textId="77777777" w:rsidR="00B61DC3" w:rsidRDefault="00B61DC3" w:rsidP="0028295A">
            <w:pPr>
              <w:rPr>
                <w:b w:val="0"/>
                <w:bCs w:val="0"/>
                <w:lang w:eastAsia="en-US"/>
              </w:rPr>
            </w:pPr>
            <w:proofErr w:type="gramStart"/>
            <w:r>
              <w:rPr>
                <w:b w:val="0"/>
                <w:bCs w:val="0"/>
                <w:lang w:eastAsia="en-US"/>
              </w:rPr>
              <w:t>c</w:t>
            </w:r>
            <w:proofErr w:type="gramEnd"/>
          </w:p>
        </w:tc>
        <w:tc>
          <w:tcPr>
            <w:tcW w:w="8500" w:type="dxa"/>
            <w:vAlign w:val="center"/>
          </w:tcPr>
          <w:p w14:paraId="1973417C" w14:textId="77777777" w:rsidR="00B61DC3" w:rsidRPr="00B61DC3" w:rsidRDefault="00B61DC3" w:rsidP="0028295A">
            <w:pPr>
              <w:cnfStyle w:val="000000100000" w:firstRow="0" w:lastRow="0" w:firstColumn="0" w:lastColumn="0" w:oddVBand="0" w:evenVBand="0" w:oddHBand="1" w:evenHBand="0" w:firstRowFirstColumn="0" w:firstRowLastColumn="0" w:lastRowFirstColumn="0" w:lastRowLastColumn="0"/>
              <w:rPr>
                <w:lang w:eastAsia="en-US"/>
              </w:rPr>
            </w:pPr>
            <w:r w:rsidRPr="00B61DC3">
              <w:rPr>
                <w:lang w:eastAsia="en-US"/>
              </w:rPr>
              <w:t xml:space="preserve">En rangeant son bureau Sheila retrouve le catalogue </w:t>
            </w:r>
            <w:r w:rsidR="0003042B">
              <w:rPr>
                <w:lang w:eastAsia="en-US"/>
              </w:rPr>
              <w:t xml:space="preserve">de la saison précédente </w:t>
            </w:r>
            <w:r w:rsidRPr="00B61DC3">
              <w:rPr>
                <w:lang w:eastAsia="en-US"/>
              </w:rPr>
              <w:t>de l’un des fournisseurs de salons de jardin.</w:t>
            </w:r>
          </w:p>
        </w:tc>
      </w:tr>
      <w:tr w:rsidR="00B61DC3" w14:paraId="33A3D81A" w14:textId="77777777" w:rsidTr="00B61DC3">
        <w:trPr>
          <w:trHeight w:val="488"/>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BB776B5" w14:textId="77777777" w:rsidR="00B61DC3" w:rsidRDefault="00B61DC3" w:rsidP="0028295A">
            <w:pPr>
              <w:rPr>
                <w:b w:val="0"/>
                <w:bCs w:val="0"/>
                <w:lang w:eastAsia="en-US"/>
              </w:rPr>
            </w:pPr>
            <w:proofErr w:type="gramStart"/>
            <w:r>
              <w:rPr>
                <w:b w:val="0"/>
                <w:bCs w:val="0"/>
                <w:lang w:eastAsia="en-US"/>
              </w:rPr>
              <w:t>d</w:t>
            </w:r>
            <w:proofErr w:type="gramEnd"/>
          </w:p>
        </w:tc>
        <w:tc>
          <w:tcPr>
            <w:tcW w:w="8500" w:type="dxa"/>
            <w:vAlign w:val="center"/>
          </w:tcPr>
          <w:p w14:paraId="3851C29D" w14:textId="77777777" w:rsidR="00B61DC3" w:rsidRPr="00B61DC3" w:rsidRDefault="00B61DC3" w:rsidP="0028295A">
            <w:pPr>
              <w:cnfStyle w:val="000000000000" w:firstRow="0" w:lastRow="0" w:firstColumn="0" w:lastColumn="0" w:oddVBand="0" w:evenVBand="0" w:oddHBand="0" w:evenHBand="0" w:firstRowFirstColumn="0" w:firstRowLastColumn="0" w:lastRowFirstColumn="0" w:lastRowLastColumn="0"/>
              <w:rPr>
                <w:lang w:eastAsia="en-US"/>
              </w:rPr>
            </w:pPr>
            <w:r w:rsidRPr="00B61DC3">
              <w:rPr>
                <w:lang w:eastAsia="en-US"/>
              </w:rPr>
              <w:t>Emilie du service commercial envoie à Sheila l’adresse du blog sur lequel un consommateur raconte son expérience de consommation dans un supermarché de la chaîne. Il décrit son altercation avec l’un des vendeurs. Malheureusement il n’y a ni informations sur le rayon,</w:t>
            </w:r>
            <w:r w:rsidR="0003042B">
              <w:rPr>
                <w:lang w:eastAsia="en-US"/>
              </w:rPr>
              <w:t xml:space="preserve"> ni date,</w:t>
            </w:r>
            <w:r w:rsidRPr="00B61DC3">
              <w:rPr>
                <w:lang w:eastAsia="en-US"/>
              </w:rPr>
              <w:t xml:space="preserve"> ni carte pour situer le magasin.</w:t>
            </w:r>
          </w:p>
        </w:tc>
      </w:tr>
    </w:tbl>
    <w:p w14:paraId="2FA639D5" w14:textId="77777777" w:rsidR="007E6B50" w:rsidRDefault="007E6B50" w:rsidP="007F185F">
      <w:pPr>
        <w:rPr>
          <w:lang w:eastAsia="en-US"/>
        </w:rPr>
      </w:pPr>
    </w:p>
    <w:p w14:paraId="170578CC" w14:textId="77777777" w:rsidR="007E6B50" w:rsidRDefault="00B61DC3" w:rsidP="007F185F">
      <w:pPr>
        <w:rPr>
          <w:lang w:eastAsia="en-US"/>
        </w:rPr>
      </w:pPr>
      <w:r>
        <w:rPr>
          <w:lang w:eastAsia="en-US"/>
        </w:rPr>
        <w:t>Précisez si les informations du document ci-dessus ont les qualités suivantes</w:t>
      </w:r>
      <w:r w:rsidR="00BA08F8">
        <w:rPr>
          <w:lang w:eastAsia="en-US"/>
        </w:rPr>
        <w:t> :</w:t>
      </w:r>
    </w:p>
    <w:p w14:paraId="47F7EA79" w14:textId="77777777" w:rsidR="007E6B50" w:rsidRDefault="007E6B50" w:rsidP="007F185F">
      <w:pPr>
        <w:rPr>
          <w:lang w:eastAsia="en-US"/>
        </w:rPr>
      </w:pPr>
    </w:p>
    <w:tbl>
      <w:tblPr>
        <w:tblStyle w:val="Grilledutableau"/>
        <w:tblW w:w="0" w:type="auto"/>
        <w:tblLook w:val="04A0" w:firstRow="1" w:lastRow="0" w:firstColumn="1" w:lastColumn="0" w:noHBand="0" w:noVBand="1"/>
      </w:tblPr>
      <w:tblGrid>
        <w:gridCol w:w="562"/>
        <w:gridCol w:w="2125"/>
        <w:gridCol w:w="2125"/>
        <w:gridCol w:w="2125"/>
        <w:gridCol w:w="2125"/>
      </w:tblGrid>
      <w:tr w:rsidR="00B61DC3" w:rsidRPr="00BA08F8" w14:paraId="6FF0A675" w14:textId="77777777" w:rsidTr="0003042B">
        <w:tc>
          <w:tcPr>
            <w:tcW w:w="562" w:type="dxa"/>
          </w:tcPr>
          <w:p w14:paraId="0CEAFEEC" w14:textId="77777777" w:rsidR="00B61DC3" w:rsidRPr="00BA08F8" w:rsidRDefault="00B61DC3" w:rsidP="00BA08F8">
            <w:pPr>
              <w:jc w:val="center"/>
              <w:rPr>
                <w:b/>
                <w:bCs/>
                <w:lang w:eastAsia="en-US"/>
              </w:rPr>
            </w:pPr>
          </w:p>
        </w:tc>
        <w:tc>
          <w:tcPr>
            <w:tcW w:w="2125" w:type="dxa"/>
            <w:vAlign w:val="center"/>
          </w:tcPr>
          <w:p w14:paraId="2E426AD8" w14:textId="77777777" w:rsidR="00B61DC3" w:rsidRPr="00BA08F8" w:rsidRDefault="00BA08F8" w:rsidP="00BA08F8">
            <w:pPr>
              <w:jc w:val="center"/>
              <w:rPr>
                <w:b/>
                <w:bCs/>
                <w:lang w:eastAsia="en-US"/>
              </w:rPr>
            </w:pPr>
            <w:r w:rsidRPr="00BA08F8">
              <w:rPr>
                <w:b/>
                <w:bCs/>
                <w:lang w:eastAsia="en-US"/>
              </w:rPr>
              <w:t>Accessibilité</w:t>
            </w:r>
          </w:p>
        </w:tc>
        <w:tc>
          <w:tcPr>
            <w:tcW w:w="2125" w:type="dxa"/>
            <w:vAlign w:val="center"/>
          </w:tcPr>
          <w:p w14:paraId="4509A268" w14:textId="77777777" w:rsidR="00B61DC3" w:rsidRPr="00BA08F8" w:rsidRDefault="00BA08F8" w:rsidP="00BA08F8">
            <w:pPr>
              <w:jc w:val="center"/>
              <w:rPr>
                <w:b/>
                <w:bCs/>
                <w:lang w:eastAsia="en-US"/>
              </w:rPr>
            </w:pPr>
            <w:r w:rsidRPr="00BA08F8">
              <w:rPr>
                <w:b/>
                <w:bCs/>
                <w:lang w:eastAsia="en-US"/>
              </w:rPr>
              <w:t>Pertinence</w:t>
            </w:r>
          </w:p>
        </w:tc>
        <w:tc>
          <w:tcPr>
            <w:tcW w:w="2125" w:type="dxa"/>
            <w:vAlign w:val="center"/>
          </w:tcPr>
          <w:p w14:paraId="1DA843A1" w14:textId="77777777" w:rsidR="00B61DC3" w:rsidRPr="00BA08F8" w:rsidRDefault="00BA08F8" w:rsidP="00BA08F8">
            <w:pPr>
              <w:jc w:val="center"/>
              <w:rPr>
                <w:b/>
                <w:bCs/>
                <w:lang w:eastAsia="en-US"/>
              </w:rPr>
            </w:pPr>
            <w:r w:rsidRPr="00BA08F8">
              <w:rPr>
                <w:b/>
                <w:bCs/>
                <w:lang w:eastAsia="en-US"/>
              </w:rPr>
              <w:t>Actualité</w:t>
            </w:r>
          </w:p>
        </w:tc>
        <w:tc>
          <w:tcPr>
            <w:tcW w:w="2125" w:type="dxa"/>
            <w:vAlign w:val="center"/>
          </w:tcPr>
          <w:p w14:paraId="5B3734C7" w14:textId="77777777" w:rsidR="00B61DC3" w:rsidRPr="00BA08F8" w:rsidRDefault="00BA08F8" w:rsidP="00BA08F8">
            <w:pPr>
              <w:jc w:val="center"/>
              <w:rPr>
                <w:b/>
                <w:bCs/>
                <w:lang w:eastAsia="en-US"/>
              </w:rPr>
            </w:pPr>
            <w:r w:rsidRPr="00BA08F8">
              <w:rPr>
                <w:b/>
                <w:bCs/>
                <w:lang w:eastAsia="en-US"/>
              </w:rPr>
              <w:t>Fiabilité</w:t>
            </w:r>
          </w:p>
        </w:tc>
      </w:tr>
      <w:tr w:rsidR="00B61DC3" w14:paraId="528AB9CC" w14:textId="77777777" w:rsidTr="00261247">
        <w:trPr>
          <w:trHeight w:val="1134"/>
        </w:trPr>
        <w:tc>
          <w:tcPr>
            <w:tcW w:w="562" w:type="dxa"/>
            <w:vAlign w:val="center"/>
          </w:tcPr>
          <w:p w14:paraId="7E2ED37B" w14:textId="77777777" w:rsidR="00B61DC3" w:rsidRDefault="00BA08F8" w:rsidP="007F185F">
            <w:pPr>
              <w:rPr>
                <w:lang w:eastAsia="en-US"/>
              </w:rPr>
            </w:pPr>
            <w:proofErr w:type="gramStart"/>
            <w:r>
              <w:rPr>
                <w:lang w:eastAsia="en-US"/>
              </w:rPr>
              <w:t>a</w:t>
            </w:r>
            <w:proofErr w:type="gramEnd"/>
          </w:p>
        </w:tc>
        <w:tc>
          <w:tcPr>
            <w:tcW w:w="2125" w:type="dxa"/>
            <w:vAlign w:val="center"/>
          </w:tcPr>
          <w:p w14:paraId="657414FC" w14:textId="77777777" w:rsidR="00BA08F8" w:rsidRDefault="00BA08F8" w:rsidP="007F185F">
            <w:pPr>
              <w:rPr>
                <w:lang w:eastAsia="en-US"/>
              </w:rPr>
            </w:pPr>
          </w:p>
        </w:tc>
        <w:tc>
          <w:tcPr>
            <w:tcW w:w="2125" w:type="dxa"/>
            <w:vAlign w:val="center"/>
          </w:tcPr>
          <w:p w14:paraId="3155F8C4" w14:textId="77777777" w:rsidR="00BA08F8" w:rsidRDefault="00BA08F8" w:rsidP="007F185F">
            <w:pPr>
              <w:rPr>
                <w:lang w:eastAsia="en-US"/>
              </w:rPr>
            </w:pPr>
          </w:p>
        </w:tc>
        <w:tc>
          <w:tcPr>
            <w:tcW w:w="2125" w:type="dxa"/>
            <w:vAlign w:val="center"/>
          </w:tcPr>
          <w:p w14:paraId="4A353C49" w14:textId="77777777" w:rsidR="00BA08F8" w:rsidRDefault="00BA08F8" w:rsidP="007F185F">
            <w:pPr>
              <w:rPr>
                <w:lang w:eastAsia="en-US"/>
              </w:rPr>
            </w:pPr>
          </w:p>
        </w:tc>
        <w:tc>
          <w:tcPr>
            <w:tcW w:w="2125" w:type="dxa"/>
            <w:vAlign w:val="center"/>
          </w:tcPr>
          <w:p w14:paraId="7756A87D" w14:textId="77777777" w:rsidR="00BA08F8" w:rsidRDefault="00BA08F8" w:rsidP="007F185F">
            <w:pPr>
              <w:rPr>
                <w:lang w:eastAsia="en-US"/>
              </w:rPr>
            </w:pPr>
          </w:p>
        </w:tc>
      </w:tr>
      <w:tr w:rsidR="00B61DC3" w14:paraId="3B425E6B" w14:textId="77777777" w:rsidTr="00261247">
        <w:trPr>
          <w:trHeight w:val="1134"/>
        </w:trPr>
        <w:tc>
          <w:tcPr>
            <w:tcW w:w="562" w:type="dxa"/>
            <w:vAlign w:val="center"/>
          </w:tcPr>
          <w:p w14:paraId="2F06A0A6" w14:textId="77777777" w:rsidR="00B61DC3" w:rsidRDefault="00BA08F8" w:rsidP="007F185F">
            <w:pPr>
              <w:rPr>
                <w:lang w:eastAsia="en-US"/>
              </w:rPr>
            </w:pPr>
            <w:proofErr w:type="gramStart"/>
            <w:r>
              <w:rPr>
                <w:lang w:eastAsia="en-US"/>
              </w:rPr>
              <w:t>b</w:t>
            </w:r>
            <w:proofErr w:type="gramEnd"/>
          </w:p>
        </w:tc>
        <w:tc>
          <w:tcPr>
            <w:tcW w:w="2125" w:type="dxa"/>
            <w:vAlign w:val="center"/>
          </w:tcPr>
          <w:p w14:paraId="2C4DDC78" w14:textId="77777777" w:rsidR="00BA08F8" w:rsidRDefault="00BA08F8" w:rsidP="007F185F">
            <w:pPr>
              <w:rPr>
                <w:lang w:eastAsia="en-US"/>
              </w:rPr>
            </w:pPr>
          </w:p>
        </w:tc>
        <w:tc>
          <w:tcPr>
            <w:tcW w:w="2125" w:type="dxa"/>
            <w:vAlign w:val="center"/>
          </w:tcPr>
          <w:p w14:paraId="420FAB1B" w14:textId="77777777" w:rsidR="00BA08F8" w:rsidRDefault="00BA08F8" w:rsidP="007F185F">
            <w:pPr>
              <w:rPr>
                <w:lang w:eastAsia="en-US"/>
              </w:rPr>
            </w:pPr>
          </w:p>
        </w:tc>
        <w:tc>
          <w:tcPr>
            <w:tcW w:w="2125" w:type="dxa"/>
            <w:vAlign w:val="center"/>
          </w:tcPr>
          <w:p w14:paraId="6E23F788" w14:textId="77777777" w:rsidR="0003042B" w:rsidRDefault="0003042B" w:rsidP="007F185F">
            <w:pPr>
              <w:rPr>
                <w:lang w:eastAsia="en-US"/>
              </w:rPr>
            </w:pPr>
          </w:p>
        </w:tc>
        <w:tc>
          <w:tcPr>
            <w:tcW w:w="2125" w:type="dxa"/>
            <w:vAlign w:val="center"/>
          </w:tcPr>
          <w:p w14:paraId="74DC1C9B" w14:textId="77777777" w:rsidR="0003042B" w:rsidRDefault="0003042B" w:rsidP="007F185F">
            <w:pPr>
              <w:rPr>
                <w:lang w:eastAsia="en-US"/>
              </w:rPr>
            </w:pPr>
          </w:p>
        </w:tc>
      </w:tr>
      <w:tr w:rsidR="00B61DC3" w14:paraId="70E64DAB" w14:textId="77777777" w:rsidTr="00261247">
        <w:trPr>
          <w:trHeight w:val="1134"/>
        </w:trPr>
        <w:tc>
          <w:tcPr>
            <w:tcW w:w="562" w:type="dxa"/>
            <w:vAlign w:val="center"/>
          </w:tcPr>
          <w:p w14:paraId="7C2D0F4D" w14:textId="77777777" w:rsidR="00B61DC3" w:rsidRDefault="00BA08F8" w:rsidP="007F185F">
            <w:pPr>
              <w:rPr>
                <w:lang w:eastAsia="en-US"/>
              </w:rPr>
            </w:pPr>
            <w:proofErr w:type="gramStart"/>
            <w:r>
              <w:rPr>
                <w:lang w:eastAsia="en-US"/>
              </w:rPr>
              <w:t>c</w:t>
            </w:r>
            <w:proofErr w:type="gramEnd"/>
          </w:p>
        </w:tc>
        <w:tc>
          <w:tcPr>
            <w:tcW w:w="2125" w:type="dxa"/>
            <w:vAlign w:val="center"/>
          </w:tcPr>
          <w:p w14:paraId="67B0F468" w14:textId="77777777" w:rsidR="0003042B" w:rsidRDefault="0003042B" w:rsidP="007F185F">
            <w:pPr>
              <w:rPr>
                <w:lang w:eastAsia="en-US"/>
              </w:rPr>
            </w:pPr>
          </w:p>
        </w:tc>
        <w:tc>
          <w:tcPr>
            <w:tcW w:w="2125" w:type="dxa"/>
            <w:vAlign w:val="center"/>
          </w:tcPr>
          <w:p w14:paraId="0A9D284E" w14:textId="77777777" w:rsidR="0003042B" w:rsidRDefault="0003042B" w:rsidP="007F185F">
            <w:pPr>
              <w:rPr>
                <w:lang w:eastAsia="en-US"/>
              </w:rPr>
            </w:pPr>
          </w:p>
        </w:tc>
        <w:tc>
          <w:tcPr>
            <w:tcW w:w="2125" w:type="dxa"/>
            <w:vAlign w:val="center"/>
          </w:tcPr>
          <w:p w14:paraId="4A1FE8BD" w14:textId="77777777" w:rsidR="0003042B" w:rsidRDefault="0003042B" w:rsidP="007F185F">
            <w:pPr>
              <w:rPr>
                <w:lang w:eastAsia="en-US"/>
              </w:rPr>
            </w:pPr>
          </w:p>
        </w:tc>
        <w:tc>
          <w:tcPr>
            <w:tcW w:w="2125" w:type="dxa"/>
            <w:vAlign w:val="center"/>
          </w:tcPr>
          <w:p w14:paraId="45308189" w14:textId="77777777" w:rsidR="0003042B" w:rsidRDefault="0003042B" w:rsidP="007F185F">
            <w:pPr>
              <w:rPr>
                <w:lang w:eastAsia="en-US"/>
              </w:rPr>
            </w:pPr>
          </w:p>
        </w:tc>
      </w:tr>
      <w:tr w:rsidR="00B61DC3" w14:paraId="46287BC4" w14:textId="77777777" w:rsidTr="00261247">
        <w:trPr>
          <w:trHeight w:val="1134"/>
        </w:trPr>
        <w:tc>
          <w:tcPr>
            <w:tcW w:w="562" w:type="dxa"/>
            <w:vAlign w:val="center"/>
          </w:tcPr>
          <w:p w14:paraId="4E3E7E59" w14:textId="77777777" w:rsidR="00B61DC3" w:rsidRDefault="00BA08F8" w:rsidP="007F185F">
            <w:pPr>
              <w:rPr>
                <w:lang w:eastAsia="en-US"/>
              </w:rPr>
            </w:pPr>
            <w:proofErr w:type="gramStart"/>
            <w:r>
              <w:rPr>
                <w:lang w:eastAsia="en-US"/>
              </w:rPr>
              <w:t>d</w:t>
            </w:r>
            <w:proofErr w:type="gramEnd"/>
          </w:p>
        </w:tc>
        <w:tc>
          <w:tcPr>
            <w:tcW w:w="2125" w:type="dxa"/>
            <w:vAlign w:val="center"/>
          </w:tcPr>
          <w:p w14:paraId="4E820575" w14:textId="77777777" w:rsidR="0003042B" w:rsidRDefault="0003042B" w:rsidP="007F185F">
            <w:pPr>
              <w:rPr>
                <w:lang w:eastAsia="en-US"/>
              </w:rPr>
            </w:pPr>
          </w:p>
        </w:tc>
        <w:tc>
          <w:tcPr>
            <w:tcW w:w="2125" w:type="dxa"/>
            <w:vAlign w:val="center"/>
          </w:tcPr>
          <w:p w14:paraId="6D182D45" w14:textId="77777777" w:rsidR="0003042B" w:rsidRDefault="0003042B" w:rsidP="007F185F">
            <w:pPr>
              <w:rPr>
                <w:lang w:eastAsia="en-US"/>
              </w:rPr>
            </w:pPr>
          </w:p>
        </w:tc>
        <w:tc>
          <w:tcPr>
            <w:tcW w:w="2125" w:type="dxa"/>
            <w:vAlign w:val="center"/>
          </w:tcPr>
          <w:p w14:paraId="538DB31D" w14:textId="77777777" w:rsidR="0003042B" w:rsidRDefault="0003042B" w:rsidP="007F185F">
            <w:pPr>
              <w:rPr>
                <w:lang w:eastAsia="en-US"/>
              </w:rPr>
            </w:pPr>
          </w:p>
        </w:tc>
        <w:tc>
          <w:tcPr>
            <w:tcW w:w="2125" w:type="dxa"/>
            <w:vAlign w:val="center"/>
          </w:tcPr>
          <w:p w14:paraId="7E1D53E5" w14:textId="77777777" w:rsidR="0003042B" w:rsidRDefault="0003042B" w:rsidP="007F185F">
            <w:pPr>
              <w:rPr>
                <w:lang w:eastAsia="en-US"/>
              </w:rPr>
            </w:pPr>
          </w:p>
        </w:tc>
      </w:tr>
    </w:tbl>
    <w:p w14:paraId="1A20E68C" w14:textId="77777777" w:rsidR="007E6B50" w:rsidRDefault="007E6B50" w:rsidP="007F185F">
      <w:pPr>
        <w:rPr>
          <w:lang w:eastAsia="en-US"/>
        </w:rPr>
      </w:pPr>
    </w:p>
    <w:p w14:paraId="7B394240" w14:textId="77777777" w:rsidR="007E6B50" w:rsidRPr="007D3F3D" w:rsidRDefault="00B25FF7" w:rsidP="00B25FF7">
      <w:pPr>
        <w:pStyle w:val="Titre2"/>
        <w:rPr>
          <w:lang w:val="en-US"/>
        </w:rPr>
      </w:pPr>
      <w:r w:rsidRPr="007D3F3D">
        <w:rPr>
          <w:lang w:val="en-US"/>
        </w:rPr>
        <w:t>D) Big data et open source</w:t>
      </w:r>
    </w:p>
    <w:p w14:paraId="5EAF96B2" w14:textId="77777777" w:rsidR="008010EA" w:rsidRDefault="008010EA" w:rsidP="008010EA">
      <w:pPr>
        <w:pStyle w:val="Titre3"/>
        <w:numPr>
          <w:ilvl w:val="0"/>
          <w:numId w:val="18"/>
        </w:numPr>
      </w:pPr>
      <w:r>
        <w:t>Les big data</w:t>
      </w:r>
    </w:p>
    <w:p w14:paraId="3CE0392B" w14:textId="1A16B375" w:rsidR="00261247" w:rsidRDefault="00261247" w:rsidP="007F185F">
      <w:pPr>
        <w:rPr>
          <w:lang w:eastAsia="en-US"/>
        </w:rPr>
      </w:pPr>
      <w:r>
        <w:rPr>
          <w:lang w:eastAsia="en-US"/>
        </w:rPr>
        <w:t>A partir des vidéos</w:t>
      </w:r>
    </w:p>
    <w:p w14:paraId="3DFD5C71" w14:textId="77777777" w:rsidR="00C175FA" w:rsidRDefault="00C175FA" w:rsidP="00C175FA">
      <w:hyperlink r:id="rId14" w:history="1">
        <w:r>
          <w:rPr>
            <w:rStyle w:val="Lienhypertexte"/>
          </w:rPr>
          <w:t>https://www.youtube.com/watch?v=aq38ZLLi5Rg</w:t>
        </w:r>
      </w:hyperlink>
    </w:p>
    <w:p w14:paraId="3E2C8A09" w14:textId="77777777" w:rsidR="00C175FA" w:rsidRPr="003516F9" w:rsidRDefault="00C175FA" w:rsidP="00C175FA">
      <w:pPr>
        <w:rPr>
          <w:szCs w:val="20"/>
        </w:rPr>
      </w:pPr>
      <w:hyperlink r:id="rId15" w:history="1">
        <w:r w:rsidRPr="003516F9">
          <w:rPr>
            <w:rStyle w:val="Lienhypertexte"/>
            <w:szCs w:val="20"/>
          </w:rPr>
          <w:t>https://www.youtube.com/watch?v=sAkbabX_dec</w:t>
        </w:r>
      </w:hyperlink>
    </w:p>
    <w:p w14:paraId="69FE45AC" w14:textId="77777777" w:rsidR="00C175FA" w:rsidRPr="003516F9" w:rsidRDefault="00C175FA" w:rsidP="00C175FA">
      <w:pPr>
        <w:rPr>
          <w:szCs w:val="20"/>
          <w:lang w:eastAsia="en-US"/>
        </w:rPr>
      </w:pPr>
      <w:hyperlink r:id="rId16" w:history="1">
        <w:r w:rsidRPr="003516F9">
          <w:rPr>
            <w:rStyle w:val="Lienhypertexte"/>
            <w:szCs w:val="20"/>
          </w:rPr>
          <w:t>https://www.youtube.com/watch?v=rq5BXOCUbh0</w:t>
        </w:r>
      </w:hyperlink>
    </w:p>
    <w:p w14:paraId="73EF4A2B" w14:textId="77777777" w:rsidR="00C175FA" w:rsidRDefault="00C175FA" w:rsidP="007F185F">
      <w:pPr>
        <w:rPr>
          <w:lang w:eastAsia="en-US"/>
        </w:rPr>
      </w:pPr>
    </w:p>
    <w:p w14:paraId="00FE0AF4" w14:textId="77777777" w:rsidR="008010EA" w:rsidRDefault="00584715" w:rsidP="008010EA">
      <w:pPr>
        <w:pStyle w:val="06Questionenonce"/>
        <w:rPr>
          <w:sz w:val="20"/>
          <w:szCs w:val="20"/>
        </w:rPr>
      </w:pPr>
      <w:r>
        <w:rPr>
          <w:sz w:val="20"/>
          <w:szCs w:val="20"/>
        </w:rPr>
        <w:t xml:space="preserve">1. </w:t>
      </w:r>
      <w:r w:rsidR="008010EA" w:rsidRPr="003516F9">
        <w:rPr>
          <w:sz w:val="20"/>
          <w:szCs w:val="20"/>
        </w:rPr>
        <w:t>Relevez trois exemples de données citées.</w:t>
      </w:r>
    </w:p>
    <w:p w14:paraId="2CF6EE6F" w14:textId="77777777" w:rsidR="00261247" w:rsidRDefault="00261247" w:rsidP="008010EA">
      <w:pPr>
        <w:pStyle w:val="06Questionenonce"/>
        <w:rPr>
          <w:sz w:val="20"/>
          <w:szCs w:val="20"/>
        </w:rPr>
      </w:pPr>
    </w:p>
    <w:p w14:paraId="1825F038" w14:textId="77777777" w:rsidR="00261247" w:rsidRPr="003516F9" w:rsidRDefault="00261247" w:rsidP="008010EA">
      <w:pPr>
        <w:pStyle w:val="06Questionenonce"/>
        <w:rPr>
          <w:sz w:val="20"/>
          <w:szCs w:val="20"/>
        </w:rPr>
      </w:pPr>
    </w:p>
    <w:p w14:paraId="027D55CC" w14:textId="77777777" w:rsidR="008010EA" w:rsidRDefault="00584715" w:rsidP="008010EA">
      <w:pPr>
        <w:pStyle w:val="06Questionenonce"/>
        <w:rPr>
          <w:sz w:val="20"/>
          <w:szCs w:val="20"/>
        </w:rPr>
      </w:pPr>
      <w:r>
        <w:rPr>
          <w:sz w:val="20"/>
          <w:szCs w:val="20"/>
        </w:rPr>
        <w:t xml:space="preserve">2. </w:t>
      </w:r>
      <w:r w:rsidR="008010EA" w:rsidRPr="003516F9">
        <w:rPr>
          <w:sz w:val="20"/>
          <w:szCs w:val="20"/>
        </w:rPr>
        <w:t>Expliquez l’utilité du traitement de ces données.</w:t>
      </w:r>
    </w:p>
    <w:p w14:paraId="1D512CD8" w14:textId="77777777" w:rsidR="00261247" w:rsidRDefault="00261247" w:rsidP="008010EA">
      <w:pPr>
        <w:pStyle w:val="06Questionenonce"/>
        <w:rPr>
          <w:sz w:val="20"/>
          <w:szCs w:val="20"/>
        </w:rPr>
      </w:pPr>
    </w:p>
    <w:p w14:paraId="4E321F5E" w14:textId="77777777" w:rsidR="00261247" w:rsidRDefault="00261247" w:rsidP="008010EA">
      <w:pPr>
        <w:pStyle w:val="06Questionenonce"/>
        <w:rPr>
          <w:sz w:val="20"/>
          <w:szCs w:val="20"/>
        </w:rPr>
      </w:pPr>
    </w:p>
    <w:p w14:paraId="7B60CDB8" w14:textId="77777777" w:rsidR="008010EA" w:rsidRPr="003516F9" w:rsidRDefault="00092F3C" w:rsidP="008010EA">
      <w:pPr>
        <w:pStyle w:val="06Questionenonce"/>
        <w:rPr>
          <w:sz w:val="20"/>
          <w:szCs w:val="20"/>
        </w:rPr>
      </w:pPr>
      <w:r>
        <w:rPr>
          <w:sz w:val="20"/>
          <w:szCs w:val="20"/>
        </w:rPr>
        <w:t xml:space="preserve">3. </w:t>
      </w:r>
      <w:r w:rsidR="008010EA" w:rsidRPr="003516F9">
        <w:rPr>
          <w:sz w:val="20"/>
          <w:szCs w:val="20"/>
        </w:rPr>
        <w:t>Expliquez l’utilité du traitement de ces données.</w:t>
      </w:r>
    </w:p>
    <w:p w14:paraId="4BC0F4F8" w14:textId="77777777" w:rsidR="009464EE" w:rsidRPr="009464EE" w:rsidRDefault="009464EE" w:rsidP="009464EE">
      <w:pPr>
        <w:rPr>
          <w:szCs w:val="20"/>
          <w:lang w:eastAsia="en-US"/>
        </w:rPr>
      </w:pPr>
    </w:p>
    <w:p w14:paraId="4482A1F0" w14:textId="77777777" w:rsidR="009464EE" w:rsidRPr="009464EE" w:rsidRDefault="009464EE" w:rsidP="009464EE">
      <w:pPr>
        <w:rPr>
          <w:szCs w:val="20"/>
          <w:lang w:eastAsia="en-US"/>
        </w:rPr>
      </w:pPr>
    </w:p>
    <w:p w14:paraId="628B57D7" w14:textId="77777777" w:rsidR="009464EE" w:rsidRPr="002044CF" w:rsidRDefault="009464EE" w:rsidP="002044CF">
      <w:pPr>
        <w:pStyle w:val="Titre3"/>
        <w:numPr>
          <w:ilvl w:val="0"/>
          <w:numId w:val="18"/>
        </w:numPr>
      </w:pPr>
      <w:r w:rsidRPr="002044CF">
        <w:lastRenderedPageBreak/>
        <w:t>L’open source</w:t>
      </w:r>
    </w:p>
    <w:p w14:paraId="16B5C347" w14:textId="77777777" w:rsidR="002044CF" w:rsidRDefault="00584715" w:rsidP="00584715">
      <w:pPr>
        <w:pStyle w:val="Titre3"/>
      </w:pPr>
      <w:r>
        <w:rPr>
          <w:noProof/>
        </w:rPr>
        <w:drawing>
          <wp:anchor distT="0" distB="0" distL="114300" distR="114300" simplePos="0" relativeHeight="251670528" behindDoc="0" locked="0" layoutInCell="1" allowOverlap="1" wp14:anchorId="3DB9E694" wp14:editId="1FCF9EE6">
            <wp:simplePos x="0" y="0"/>
            <wp:positionH relativeFrom="column">
              <wp:posOffset>2624455</wp:posOffset>
            </wp:positionH>
            <wp:positionV relativeFrom="paragraph">
              <wp:posOffset>1847215</wp:posOffset>
            </wp:positionV>
            <wp:extent cx="2847975" cy="476885"/>
            <wp:effectExtent l="0" t="0" r="9525" b="0"/>
            <wp:wrapThrough wrapText="bothSides">
              <wp:wrapPolygon edited="0">
                <wp:start x="0" y="0"/>
                <wp:lineTo x="0" y="20708"/>
                <wp:lineTo x="21528" y="20708"/>
                <wp:lineTo x="21528"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847975" cy="4768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7B0F9CF1" wp14:editId="2104BD04">
            <wp:simplePos x="0" y="0"/>
            <wp:positionH relativeFrom="column">
              <wp:posOffset>2623820</wp:posOffset>
            </wp:positionH>
            <wp:positionV relativeFrom="paragraph">
              <wp:posOffset>2171700</wp:posOffset>
            </wp:positionV>
            <wp:extent cx="2924175" cy="1725930"/>
            <wp:effectExtent l="0" t="0" r="9525" b="7620"/>
            <wp:wrapThrough wrapText="bothSides">
              <wp:wrapPolygon edited="0">
                <wp:start x="0" y="0"/>
                <wp:lineTo x="0" y="21457"/>
                <wp:lineTo x="21530" y="21457"/>
                <wp:lineTo x="21530" y="0"/>
                <wp:lineTo x="0" y="0"/>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924175" cy="17259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4DD418D8" wp14:editId="5CCA00DE">
            <wp:simplePos x="0" y="0"/>
            <wp:positionH relativeFrom="margin">
              <wp:posOffset>-123825</wp:posOffset>
            </wp:positionH>
            <wp:positionV relativeFrom="paragraph">
              <wp:posOffset>83185</wp:posOffset>
            </wp:positionV>
            <wp:extent cx="2324100" cy="3580130"/>
            <wp:effectExtent l="0" t="0" r="0" b="127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324100" cy="3580130"/>
                    </a:xfrm>
                    <a:prstGeom prst="rect">
                      <a:avLst/>
                    </a:prstGeom>
                  </pic:spPr>
                </pic:pic>
              </a:graphicData>
            </a:graphic>
            <wp14:sizeRelH relativeFrom="page">
              <wp14:pctWidth>0</wp14:pctWidth>
            </wp14:sizeRelH>
            <wp14:sizeRelV relativeFrom="page">
              <wp14:pctHeight>0</wp14:pctHeight>
            </wp14:sizeRelV>
          </wp:anchor>
        </w:drawing>
      </w:r>
      <w:r>
        <w:t>Fiche ressources 3</w:t>
      </w:r>
    </w:p>
    <w:p w14:paraId="56112B0C" w14:textId="77777777" w:rsidR="002044CF" w:rsidRDefault="002044CF" w:rsidP="007F185F">
      <w:pPr>
        <w:rPr>
          <w:lang w:eastAsia="en-US"/>
        </w:rPr>
      </w:pPr>
    </w:p>
    <w:p w14:paraId="6BAD444C" w14:textId="77777777" w:rsidR="002044CF" w:rsidRDefault="00584715" w:rsidP="007F185F">
      <w:pPr>
        <w:rPr>
          <w:lang w:eastAsia="en-US"/>
        </w:rPr>
      </w:pPr>
      <w:r>
        <w:rPr>
          <w:noProof/>
        </w:rPr>
        <w:drawing>
          <wp:anchor distT="0" distB="0" distL="114300" distR="114300" simplePos="0" relativeHeight="251669504" behindDoc="1" locked="0" layoutInCell="1" allowOverlap="1" wp14:anchorId="4C901BCA" wp14:editId="4F86F7BD">
            <wp:simplePos x="0" y="0"/>
            <wp:positionH relativeFrom="column">
              <wp:posOffset>2672080</wp:posOffset>
            </wp:positionH>
            <wp:positionV relativeFrom="paragraph">
              <wp:posOffset>8890</wp:posOffset>
            </wp:positionV>
            <wp:extent cx="2847975" cy="1236345"/>
            <wp:effectExtent l="0" t="0" r="9525" b="1905"/>
            <wp:wrapTight wrapText="bothSides">
              <wp:wrapPolygon edited="0">
                <wp:start x="0" y="0"/>
                <wp:lineTo x="0" y="21300"/>
                <wp:lineTo x="21528" y="21300"/>
                <wp:lineTo x="21528"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847975" cy="1236345"/>
                    </a:xfrm>
                    <a:prstGeom prst="rect">
                      <a:avLst/>
                    </a:prstGeom>
                  </pic:spPr>
                </pic:pic>
              </a:graphicData>
            </a:graphic>
            <wp14:sizeRelH relativeFrom="margin">
              <wp14:pctWidth>0</wp14:pctWidth>
            </wp14:sizeRelH>
            <wp14:sizeRelV relativeFrom="margin">
              <wp14:pctHeight>0</wp14:pctHeight>
            </wp14:sizeRelV>
          </wp:anchor>
        </w:drawing>
      </w:r>
    </w:p>
    <w:p w14:paraId="712208C0" w14:textId="77777777" w:rsidR="00B25FF7" w:rsidRDefault="00B25FF7" w:rsidP="007F185F">
      <w:pPr>
        <w:rPr>
          <w:lang w:eastAsia="en-US"/>
        </w:rPr>
      </w:pPr>
    </w:p>
    <w:p w14:paraId="41B69261" w14:textId="77777777" w:rsidR="00584715" w:rsidRDefault="00584715" w:rsidP="007F185F">
      <w:pPr>
        <w:rPr>
          <w:lang w:eastAsia="en-US"/>
        </w:rPr>
      </w:pPr>
    </w:p>
    <w:p w14:paraId="141A6AFB" w14:textId="77777777" w:rsidR="00584715" w:rsidRDefault="00584715" w:rsidP="007F185F">
      <w:pPr>
        <w:rPr>
          <w:lang w:eastAsia="en-US"/>
        </w:rPr>
      </w:pPr>
    </w:p>
    <w:p w14:paraId="5486ED8F" w14:textId="77777777" w:rsidR="00584715" w:rsidRDefault="00584715" w:rsidP="007F185F">
      <w:pPr>
        <w:rPr>
          <w:lang w:eastAsia="en-US"/>
        </w:rPr>
      </w:pPr>
    </w:p>
    <w:p w14:paraId="575460A3" w14:textId="77777777" w:rsidR="00584715" w:rsidRDefault="00584715" w:rsidP="007F185F">
      <w:pPr>
        <w:rPr>
          <w:lang w:eastAsia="en-US"/>
        </w:rPr>
      </w:pPr>
    </w:p>
    <w:p w14:paraId="5B0C3750" w14:textId="77777777" w:rsidR="00584715" w:rsidRDefault="00584715" w:rsidP="007F185F">
      <w:pPr>
        <w:rPr>
          <w:lang w:eastAsia="en-US"/>
        </w:rPr>
      </w:pPr>
    </w:p>
    <w:p w14:paraId="7EB2D9B1" w14:textId="77777777" w:rsidR="00584715" w:rsidRDefault="00584715" w:rsidP="007F185F">
      <w:pPr>
        <w:rPr>
          <w:lang w:eastAsia="en-US"/>
        </w:rPr>
      </w:pPr>
    </w:p>
    <w:p w14:paraId="2E564F24" w14:textId="77777777" w:rsidR="00584715" w:rsidRDefault="00584715" w:rsidP="007F185F">
      <w:pPr>
        <w:rPr>
          <w:lang w:eastAsia="en-US"/>
        </w:rPr>
      </w:pPr>
    </w:p>
    <w:p w14:paraId="4026EB06" w14:textId="77777777" w:rsidR="00584715" w:rsidRDefault="00584715" w:rsidP="007F185F">
      <w:pPr>
        <w:rPr>
          <w:lang w:eastAsia="en-US"/>
        </w:rPr>
      </w:pPr>
    </w:p>
    <w:p w14:paraId="301321F1" w14:textId="77777777" w:rsidR="00584715" w:rsidRDefault="00584715" w:rsidP="007F185F">
      <w:pPr>
        <w:rPr>
          <w:lang w:eastAsia="en-US"/>
        </w:rPr>
      </w:pPr>
    </w:p>
    <w:p w14:paraId="6909EF71" w14:textId="77777777" w:rsidR="00261247" w:rsidRDefault="00261247" w:rsidP="007F185F">
      <w:pPr>
        <w:rPr>
          <w:lang w:eastAsia="en-US"/>
        </w:rPr>
      </w:pPr>
    </w:p>
    <w:p w14:paraId="3D33BA89" w14:textId="77777777" w:rsidR="00584715" w:rsidRPr="00261247" w:rsidRDefault="00092F3C" w:rsidP="00092F3C">
      <w:pPr>
        <w:pStyle w:val="Paragraphedeliste"/>
        <w:numPr>
          <w:ilvl w:val="0"/>
          <w:numId w:val="20"/>
        </w:numPr>
        <w:rPr>
          <w:b/>
          <w:bCs/>
          <w:lang w:eastAsia="en-US"/>
        </w:rPr>
      </w:pPr>
      <w:r w:rsidRPr="00261247">
        <w:rPr>
          <w:b/>
          <w:bCs/>
          <w:lang w:eastAsia="en-US"/>
        </w:rPr>
        <w:t xml:space="preserve">Le responsable de la station a consulté le site </w:t>
      </w:r>
      <w:hyperlink r:id="rId21" w:history="1">
        <w:r w:rsidRPr="00261247">
          <w:rPr>
            <w:rStyle w:val="Lienhypertexte"/>
            <w:b/>
            <w:bCs/>
            <w:lang w:eastAsia="en-US"/>
          </w:rPr>
          <w:t>www.</w:t>
        </w:r>
        <w:r w:rsidRPr="00261247">
          <w:rPr>
            <w:rStyle w:val="Lienhypertexte"/>
            <w:b/>
            <w:bCs/>
            <w:lang w:eastAsia="en-US"/>
          </w:rPr>
          <w:t>p</w:t>
        </w:r>
        <w:r w:rsidRPr="00261247">
          <w:rPr>
            <w:rStyle w:val="Lienhypertexte"/>
            <w:b/>
            <w:bCs/>
            <w:lang w:eastAsia="en-US"/>
          </w:rPr>
          <w:t>rix-carburants.gouv.fr</w:t>
        </w:r>
      </w:hyperlink>
      <w:r w:rsidRPr="00261247">
        <w:rPr>
          <w:b/>
          <w:bCs/>
          <w:lang w:eastAsia="en-US"/>
        </w:rPr>
        <w:t xml:space="preserve"> pour effectuer la rechercher demandée par Mr </w:t>
      </w:r>
      <w:proofErr w:type="spellStart"/>
      <w:r w:rsidRPr="00261247">
        <w:rPr>
          <w:b/>
          <w:bCs/>
          <w:lang w:eastAsia="en-US"/>
        </w:rPr>
        <w:t>Ripetti</w:t>
      </w:r>
      <w:proofErr w:type="spellEnd"/>
      <w:r w:rsidRPr="00261247">
        <w:rPr>
          <w:b/>
          <w:bCs/>
          <w:lang w:eastAsia="en-US"/>
        </w:rPr>
        <w:t>. S’agit-il d’une donnée ouverte ? Pourquoi.</w:t>
      </w:r>
    </w:p>
    <w:p w14:paraId="0487F69C" w14:textId="77777777" w:rsidR="00584715" w:rsidRDefault="00584715" w:rsidP="007F185F">
      <w:pPr>
        <w:rPr>
          <w:lang w:eastAsia="en-US"/>
        </w:rPr>
      </w:pPr>
    </w:p>
    <w:p w14:paraId="6F0C742B" w14:textId="77777777" w:rsidR="00261247" w:rsidRDefault="00261247" w:rsidP="007F185F">
      <w:pPr>
        <w:rPr>
          <w:lang w:eastAsia="en-US"/>
        </w:rPr>
      </w:pPr>
    </w:p>
    <w:p w14:paraId="4BD189FC" w14:textId="77777777" w:rsidR="00261247" w:rsidRDefault="00261247" w:rsidP="007F185F">
      <w:pPr>
        <w:rPr>
          <w:lang w:eastAsia="en-US"/>
        </w:rPr>
      </w:pPr>
    </w:p>
    <w:p w14:paraId="40A765D5" w14:textId="77777777" w:rsidR="00261247" w:rsidRDefault="00261247" w:rsidP="007F185F">
      <w:pPr>
        <w:rPr>
          <w:lang w:eastAsia="en-US"/>
        </w:rPr>
      </w:pPr>
    </w:p>
    <w:p w14:paraId="70FA7BAF" w14:textId="77777777" w:rsidR="00261247" w:rsidRDefault="00261247" w:rsidP="007F185F">
      <w:pPr>
        <w:rPr>
          <w:lang w:eastAsia="en-US"/>
        </w:rPr>
      </w:pPr>
    </w:p>
    <w:p w14:paraId="5467EA93" w14:textId="77777777" w:rsidR="00261247" w:rsidRDefault="00261247" w:rsidP="007F185F">
      <w:pPr>
        <w:rPr>
          <w:lang w:eastAsia="en-US"/>
        </w:rPr>
      </w:pPr>
    </w:p>
    <w:p w14:paraId="319EE8F0" w14:textId="77777777" w:rsidR="00584715" w:rsidRPr="00261247" w:rsidRDefault="00092F3C" w:rsidP="00092F3C">
      <w:pPr>
        <w:pStyle w:val="Paragraphedeliste"/>
        <w:numPr>
          <w:ilvl w:val="0"/>
          <w:numId w:val="20"/>
        </w:numPr>
        <w:rPr>
          <w:b/>
          <w:bCs/>
          <w:lang w:eastAsia="en-US"/>
        </w:rPr>
      </w:pPr>
      <w:r w:rsidRPr="00261247">
        <w:rPr>
          <w:b/>
          <w:bCs/>
          <w:lang w:eastAsia="en-US"/>
        </w:rPr>
        <w:t xml:space="preserve">Expliquez pourquoi cela constitue une ressource pour Mr </w:t>
      </w:r>
      <w:proofErr w:type="spellStart"/>
      <w:r w:rsidRPr="00261247">
        <w:rPr>
          <w:b/>
          <w:bCs/>
          <w:lang w:eastAsia="en-US"/>
        </w:rPr>
        <w:t>Ripetti</w:t>
      </w:r>
      <w:proofErr w:type="spellEnd"/>
      <w:r w:rsidRPr="00261247">
        <w:rPr>
          <w:b/>
          <w:bCs/>
          <w:lang w:eastAsia="en-US"/>
        </w:rPr>
        <w:t> ?</w:t>
      </w:r>
    </w:p>
    <w:p w14:paraId="385B095E" w14:textId="77777777" w:rsidR="00261247" w:rsidRPr="00261247" w:rsidRDefault="00261247" w:rsidP="00092F3C">
      <w:pPr>
        <w:pStyle w:val="05Rponse"/>
        <w:spacing w:before="120"/>
        <w:rPr>
          <w:sz w:val="20"/>
          <w:szCs w:val="20"/>
        </w:rPr>
      </w:pPr>
    </w:p>
    <w:p w14:paraId="17832E3F" w14:textId="77777777" w:rsidR="00261247" w:rsidRPr="00261247" w:rsidRDefault="00261247" w:rsidP="00092F3C">
      <w:pPr>
        <w:pStyle w:val="05Rponse"/>
        <w:spacing w:before="120"/>
        <w:rPr>
          <w:sz w:val="20"/>
          <w:szCs w:val="20"/>
        </w:rPr>
      </w:pPr>
    </w:p>
    <w:p w14:paraId="1E91EB39" w14:textId="77777777" w:rsidR="00261247" w:rsidRDefault="00261247" w:rsidP="00092F3C">
      <w:pPr>
        <w:pStyle w:val="05Rponse"/>
        <w:spacing w:before="120"/>
        <w:rPr>
          <w:sz w:val="20"/>
          <w:szCs w:val="20"/>
        </w:rPr>
      </w:pPr>
    </w:p>
    <w:p w14:paraId="5EF9B65B" w14:textId="77777777" w:rsidR="00261247" w:rsidRPr="00261247" w:rsidRDefault="00261247" w:rsidP="00092F3C">
      <w:pPr>
        <w:pStyle w:val="05Rponse"/>
        <w:spacing w:before="120"/>
        <w:rPr>
          <w:sz w:val="20"/>
          <w:szCs w:val="20"/>
        </w:rPr>
      </w:pPr>
    </w:p>
    <w:p w14:paraId="2CD5BA4B" w14:textId="77777777" w:rsidR="007E6B50" w:rsidRDefault="00B25FF7" w:rsidP="0003042B">
      <w:pPr>
        <w:pStyle w:val="Titre2"/>
      </w:pPr>
      <w:r>
        <w:t>E</w:t>
      </w:r>
      <w:r w:rsidR="0003042B">
        <w:t>) Donn</w:t>
      </w:r>
      <w:r>
        <w:t>ées</w:t>
      </w:r>
      <w:r w:rsidR="0003042B">
        <w:t xml:space="preserve"> à caractère personnel</w:t>
      </w:r>
    </w:p>
    <w:p w14:paraId="1E58A50B" w14:textId="77777777" w:rsidR="00095100" w:rsidRPr="00095100" w:rsidRDefault="00095100" w:rsidP="00095100">
      <w:pPr>
        <w:pStyle w:val="Titre3"/>
      </w:pPr>
      <w:r>
        <w:t>1. Qu’</w:t>
      </w:r>
      <w:r w:rsidR="00261247">
        <w:t>est-ce</w:t>
      </w:r>
      <w:r>
        <w:t xml:space="preserve"> qu’une donnée à caractère personnel</w:t>
      </w:r>
    </w:p>
    <w:p w14:paraId="49C049A6" w14:textId="77777777" w:rsidR="0003042B" w:rsidRDefault="0003042B" w:rsidP="007F185F">
      <w:pPr>
        <w:rPr>
          <w:lang w:eastAsia="en-US"/>
        </w:rPr>
      </w:pPr>
    </w:p>
    <w:p w14:paraId="70D6370C" w14:textId="77777777" w:rsidR="00D03738" w:rsidRDefault="00D03738" w:rsidP="007F185F">
      <w:pPr>
        <w:rPr>
          <w:lang w:eastAsia="en-US"/>
        </w:rPr>
      </w:pPr>
      <w:r>
        <w:rPr>
          <w:noProof/>
        </w:rPr>
        <mc:AlternateContent>
          <mc:Choice Requires="wps">
            <w:drawing>
              <wp:anchor distT="0" distB="0" distL="114300" distR="114300" simplePos="0" relativeHeight="251667456" behindDoc="0" locked="0" layoutInCell="1" allowOverlap="1" wp14:anchorId="07DAE1F5" wp14:editId="731B34BD">
                <wp:simplePos x="0" y="0"/>
                <wp:positionH relativeFrom="margin">
                  <wp:align>left</wp:align>
                </wp:positionH>
                <wp:positionV relativeFrom="paragraph">
                  <wp:posOffset>5715</wp:posOffset>
                </wp:positionV>
                <wp:extent cx="6200775" cy="9906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990600"/>
                        </a:xfrm>
                        <a:prstGeom prst="rect">
                          <a:avLst/>
                        </a:prstGeom>
                        <a:solidFill>
                          <a:srgbClr val="CC99FF"/>
                        </a:solidFill>
                        <a:ln w="9525">
                          <a:solidFill>
                            <a:srgbClr val="000000"/>
                          </a:solidFill>
                          <a:miter lim="800000"/>
                          <a:headEnd/>
                          <a:tailEnd/>
                        </a:ln>
                      </wps:spPr>
                      <wps:txbx>
                        <w:txbxContent>
                          <w:p w14:paraId="4D40D03E" w14:textId="77777777" w:rsidR="0028295A" w:rsidRDefault="0028295A" w:rsidP="00D03738">
                            <w:r>
                              <w:t xml:space="preserve">Afin de fidéliser sa clientèle et surtout connaître ses habitudes d’achat, Mr </w:t>
                            </w:r>
                            <w:proofErr w:type="spellStart"/>
                            <w:r>
                              <w:t>Ripetti</w:t>
                            </w:r>
                            <w:proofErr w:type="spellEnd"/>
                            <w:r>
                              <w:t xml:space="preserve"> décide de mettre en place une carte de fidélité dont l’inscription s’effectue sur le Web.</w:t>
                            </w:r>
                          </w:p>
                          <w:p w14:paraId="4A81B5DC" w14:textId="77777777" w:rsidR="0028295A" w:rsidRDefault="0028295A" w:rsidP="00D03738">
                            <w:r>
                              <w:t>Cette carte, présentée à chaque passage en caisse, fait gagner quelques centimes d’euros au client mais permet surtout d’enregistrer les achats (panier) qu’il a réalisés.</w:t>
                            </w:r>
                          </w:p>
                          <w:p w14:paraId="6D2AA2DE" w14:textId="77777777" w:rsidR="0028295A" w:rsidRDefault="0028295A" w:rsidP="00D03738">
                            <w:r>
                              <w:t>En analysant ces données, le dirigeant souhaite donner un coup de fouet à ses ventes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EB1EE" id="_x0000_s1029" type="#_x0000_t202" style="position:absolute;margin-left:0;margin-top:.45pt;width:488.25pt;height:7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" fillcolor="#c9f">
                <v:textbox>
                  <w:txbxContent>
                    <w:p w:rsidR="0028295A" w:rsidRDefault="0028295A" w:rsidP="00D03738">
                      <w:r>
                        <w:t xml:space="preserve">Afin de fidéliser sa clientèle et surtout connaître ses habitudes d’achat, Mr </w:t>
                      </w:r>
                      <w:proofErr w:type="spellStart"/>
                      <w:r>
                        <w:t>Ripetti</w:t>
                      </w:r>
                      <w:proofErr w:type="spellEnd"/>
                      <w:r>
                        <w:t xml:space="preserve"> décide de mettre en place une carte de fidélité dont l’inscription s’effectue sur le Web.</w:t>
                      </w:r>
                    </w:p>
                    <w:p w:rsidR="0028295A" w:rsidRDefault="0028295A" w:rsidP="00D03738">
                      <w:r>
                        <w:t>Cette carte, présentée à chaque passage en caisse, fait gagner quelques centimes d’euros au client mais permet surtout d’enregistrer les achats (panier) qu’il a réalisés.</w:t>
                      </w:r>
                    </w:p>
                    <w:p w:rsidR="0028295A" w:rsidRDefault="0028295A" w:rsidP="00D03738">
                      <w:r>
                        <w:t>En analysant ces données, le dirigeant souhaite donner un coup de fouet à ses ventes</w:t>
                      </w:r>
                    </w:p>
                  </w:txbxContent>
                </v:textbox>
                <w10:wrap anchorx="margin"/>
              </v:shape>
            </w:pict>
          </mc:Fallback>
        </mc:AlternateContent>
      </w:r>
    </w:p>
    <w:p w14:paraId="650ACE14" w14:textId="77777777" w:rsidR="00D03738" w:rsidRDefault="00D03738" w:rsidP="007F185F">
      <w:pPr>
        <w:rPr>
          <w:lang w:eastAsia="en-US"/>
        </w:rPr>
      </w:pPr>
    </w:p>
    <w:p w14:paraId="6A90C5E1" w14:textId="77777777" w:rsidR="00D03738" w:rsidRDefault="00D03738" w:rsidP="007F185F">
      <w:pPr>
        <w:rPr>
          <w:lang w:eastAsia="en-US"/>
        </w:rPr>
      </w:pPr>
    </w:p>
    <w:p w14:paraId="4F04492A" w14:textId="77777777" w:rsidR="00D03738" w:rsidRDefault="00D03738" w:rsidP="007F185F">
      <w:pPr>
        <w:rPr>
          <w:lang w:eastAsia="en-US"/>
        </w:rPr>
      </w:pPr>
    </w:p>
    <w:p w14:paraId="7277B6D5" w14:textId="77777777" w:rsidR="00D03738" w:rsidRDefault="00D03738" w:rsidP="007F185F">
      <w:pPr>
        <w:rPr>
          <w:lang w:eastAsia="en-US"/>
        </w:rPr>
      </w:pPr>
    </w:p>
    <w:p w14:paraId="75ADFCC4" w14:textId="77777777" w:rsidR="00D03738" w:rsidRDefault="00D03738" w:rsidP="007F185F">
      <w:pPr>
        <w:rPr>
          <w:lang w:eastAsia="en-US"/>
        </w:rPr>
      </w:pPr>
    </w:p>
    <w:p w14:paraId="2EC6E0EB" w14:textId="77777777" w:rsidR="00D03738" w:rsidRDefault="00D03738" w:rsidP="007F185F">
      <w:pPr>
        <w:rPr>
          <w:lang w:eastAsia="en-US"/>
        </w:rPr>
      </w:pPr>
    </w:p>
    <w:p w14:paraId="1EAF58A3" w14:textId="77777777" w:rsidR="00D03738" w:rsidRDefault="00D03738" w:rsidP="00114EBB">
      <w:pPr>
        <w:ind w:left="-567"/>
        <w:rPr>
          <w:lang w:eastAsia="en-US"/>
        </w:rPr>
      </w:pPr>
      <w:r>
        <w:rPr>
          <w:noProof/>
        </w:rPr>
        <w:lastRenderedPageBreak/>
        <w:drawing>
          <wp:inline distT="0" distB="0" distL="0" distR="0" wp14:anchorId="75C33476" wp14:editId="5CC0922B">
            <wp:extent cx="6497685" cy="3066919"/>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510797" cy="3073108"/>
                    </a:xfrm>
                    <a:prstGeom prst="rect">
                      <a:avLst/>
                    </a:prstGeom>
                  </pic:spPr>
                </pic:pic>
              </a:graphicData>
            </a:graphic>
          </wp:inline>
        </w:drawing>
      </w:r>
    </w:p>
    <w:p w14:paraId="47E820B5" w14:textId="77777777" w:rsidR="00D03738" w:rsidRDefault="00D03738" w:rsidP="007F185F">
      <w:pPr>
        <w:rPr>
          <w:lang w:eastAsia="en-US"/>
        </w:rPr>
      </w:pPr>
    </w:p>
    <w:p w14:paraId="2F3BA223" w14:textId="77777777" w:rsidR="00114EBB" w:rsidRDefault="00114EBB" w:rsidP="007F185F">
      <w:pPr>
        <w:rPr>
          <w:noProof/>
        </w:rPr>
      </w:pPr>
      <w:r>
        <w:rPr>
          <w:noProof/>
        </w:rPr>
        <w:drawing>
          <wp:inline distT="0" distB="0" distL="0" distR="0" wp14:anchorId="62B46CD6" wp14:editId="3EC03931">
            <wp:extent cx="5760720" cy="183578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1835785"/>
                    </a:xfrm>
                    <a:prstGeom prst="rect">
                      <a:avLst/>
                    </a:prstGeom>
                  </pic:spPr>
                </pic:pic>
              </a:graphicData>
            </a:graphic>
          </wp:inline>
        </w:drawing>
      </w:r>
    </w:p>
    <w:p w14:paraId="1DC7DF26" w14:textId="77777777" w:rsidR="007420CA" w:rsidRPr="00BC00FC" w:rsidRDefault="007420CA" w:rsidP="00BC00FC">
      <w:pPr>
        <w:pStyle w:val="04Question"/>
        <w:numPr>
          <w:ilvl w:val="0"/>
          <w:numId w:val="24"/>
        </w:numPr>
        <w:rPr>
          <w:rFonts w:asciiTheme="minorHAnsi" w:hAnsiTheme="minorHAnsi" w:cstheme="minorHAnsi"/>
          <w:sz w:val="20"/>
          <w:szCs w:val="20"/>
        </w:rPr>
      </w:pPr>
      <w:r w:rsidRPr="00BC00FC">
        <w:rPr>
          <w:rFonts w:asciiTheme="minorHAnsi" w:hAnsiTheme="minorHAnsi" w:cstheme="minorHAnsi"/>
          <w:sz w:val="20"/>
          <w:szCs w:val="20"/>
        </w:rPr>
        <w:t>Proposez un regroupement de données qui, prises isolément, ne permettraient pas d’identifier Mme </w:t>
      </w:r>
      <w:proofErr w:type="spellStart"/>
      <w:r w:rsidRPr="00BC00FC">
        <w:rPr>
          <w:rFonts w:asciiTheme="minorHAnsi" w:hAnsiTheme="minorHAnsi" w:cstheme="minorHAnsi"/>
          <w:sz w:val="20"/>
          <w:szCs w:val="20"/>
        </w:rPr>
        <w:t>Fauvet</w:t>
      </w:r>
      <w:proofErr w:type="spellEnd"/>
      <w:r w:rsidRPr="00BC00FC">
        <w:rPr>
          <w:rFonts w:asciiTheme="minorHAnsi" w:hAnsiTheme="minorHAnsi" w:cstheme="minorHAnsi"/>
          <w:sz w:val="20"/>
          <w:szCs w:val="20"/>
        </w:rPr>
        <w:t xml:space="preserve"> mais dont le recoupement va permettre de le faire.</w:t>
      </w:r>
    </w:p>
    <w:p w14:paraId="17C884C2" w14:textId="77777777" w:rsidR="00E444D6" w:rsidRDefault="00E444D6" w:rsidP="00BC00FC">
      <w:pPr>
        <w:ind w:left="360"/>
        <w:rPr>
          <w:rFonts w:asciiTheme="minorHAnsi" w:hAnsiTheme="minorHAnsi" w:cstheme="minorHAnsi"/>
          <w:szCs w:val="20"/>
        </w:rPr>
      </w:pPr>
    </w:p>
    <w:p w14:paraId="0299B2B0" w14:textId="77777777" w:rsidR="00E444D6" w:rsidRDefault="00E444D6" w:rsidP="00BC00FC">
      <w:pPr>
        <w:ind w:left="360"/>
        <w:rPr>
          <w:rFonts w:asciiTheme="minorHAnsi" w:hAnsiTheme="minorHAnsi" w:cstheme="minorHAnsi"/>
          <w:szCs w:val="20"/>
        </w:rPr>
      </w:pPr>
    </w:p>
    <w:p w14:paraId="5D68C3DB" w14:textId="77777777" w:rsidR="00E444D6" w:rsidRDefault="00E444D6" w:rsidP="00BC00FC">
      <w:pPr>
        <w:ind w:left="360"/>
        <w:rPr>
          <w:rFonts w:asciiTheme="minorHAnsi" w:hAnsiTheme="minorHAnsi" w:cstheme="minorHAnsi"/>
          <w:szCs w:val="20"/>
        </w:rPr>
      </w:pPr>
    </w:p>
    <w:p w14:paraId="172E9210" w14:textId="77777777" w:rsidR="00E444D6" w:rsidRDefault="00E444D6" w:rsidP="00BC00FC">
      <w:pPr>
        <w:ind w:left="360"/>
        <w:rPr>
          <w:rFonts w:asciiTheme="minorHAnsi" w:hAnsiTheme="minorHAnsi" w:cstheme="minorHAnsi"/>
          <w:szCs w:val="20"/>
        </w:rPr>
      </w:pPr>
    </w:p>
    <w:p w14:paraId="70A630B3" w14:textId="77777777" w:rsidR="00E444D6" w:rsidRDefault="00E444D6" w:rsidP="00BC00FC">
      <w:pPr>
        <w:ind w:left="360"/>
        <w:rPr>
          <w:rFonts w:asciiTheme="minorHAnsi" w:hAnsiTheme="minorHAnsi" w:cstheme="minorHAnsi"/>
          <w:szCs w:val="20"/>
        </w:rPr>
      </w:pPr>
    </w:p>
    <w:p w14:paraId="32A72868" w14:textId="77777777" w:rsidR="00114EBB" w:rsidRPr="00BC00FC" w:rsidRDefault="007420CA" w:rsidP="00BC00FC">
      <w:pPr>
        <w:ind w:left="360"/>
        <w:rPr>
          <w:rFonts w:asciiTheme="minorHAnsi" w:hAnsiTheme="minorHAnsi" w:cstheme="minorHAnsi"/>
          <w:noProof/>
          <w:szCs w:val="20"/>
        </w:rPr>
      </w:pPr>
      <w:r w:rsidRPr="00BC00FC">
        <w:rPr>
          <w:rFonts w:asciiTheme="minorHAnsi" w:hAnsiTheme="minorHAnsi" w:cstheme="minorHAnsi"/>
          <w:szCs w:val="20"/>
        </w:rPr>
        <w:t>.</w:t>
      </w:r>
    </w:p>
    <w:p w14:paraId="51C5EE7A" w14:textId="77777777" w:rsidR="00BC00FC" w:rsidRPr="00BC00FC" w:rsidRDefault="00BC00FC" w:rsidP="00BC00FC">
      <w:pPr>
        <w:pStyle w:val="04Question"/>
        <w:numPr>
          <w:ilvl w:val="0"/>
          <w:numId w:val="24"/>
        </w:numPr>
        <w:rPr>
          <w:rFonts w:asciiTheme="minorHAnsi" w:hAnsiTheme="minorHAnsi" w:cstheme="minorHAnsi"/>
          <w:sz w:val="20"/>
          <w:szCs w:val="20"/>
        </w:rPr>
      </w:pPr>
      <w:r w:rsidRPr="00BC00FC">
        <w:rPr>
          <w:rFonts w:asciiTheme="minorHAnsi" w:hAnsiTheme="minorHAnsi" w:cstheme="minorHAnsi"/>
          <w:sz w:val="20"/>
          <w:szCs w:val="20"/>
        </w:rPr>
        <w:t>Montrez comment le supermarché recueille le consentement explicite de ses clients. Pourquoi est-ce nécessaire ?</w:t>
      </w:r>
    </w:p>
    <w:p w14:paraId="315AB036" w14:textId="77777777" w:rsidR="00BC00FC" w:rsidRDefault="00BC00FC" w:rsidP="00BC00FC">
      <w:pPr>
        <w:pStyle w:val="05Rponse"/>
        <w:ind w:left="360"/>
        <w:rPr>
          <w:rFonts w:asciiTheme="minorHAnsi" w:hAnsiTheme="minorHAnsi" w:cstheme="minorHAnsi"/>
          <w:sz w:val="20"/>
          <w:szCs w:val="20"/>
        </w:rPr>
      </w:pPr>
    </w:p>
    <w:p w14:paraId="7F26E50D" w14:textId="77777777" w:rsidR="00E444D6" w:rsidRDefault="00E444D6" w:rsidP="00BC00FC">
      <w:pPr>
        <w:pStyle w:val="05Rponse"/>
        <w:ind w:left="360"/>
        <w:rPr>
          <w:rFonts w:asciiTheme="minorHAnsi" w:hAnsiTheme="minorHAnsi" w:cstheme="minorHAnsi"/>
          <w:sz w:val="20"/>
          <w:szCs w:val="20"/>
        </w:rPr>
      </w:pPr>
    </w:p>
    <w:p w14:paraId="122E10F9" w14:textId="77777777" w:rsidR="00E444D6" w:rsidRDefault="00E444D6" w:rsidP="00BC00FC">
      <w:pPr>
        <w:pStyle w:val="05Rponse"/>
        <w:ind w:left="360"/>
        <w:rPr>
          <w:rFonts w:asciiTheme="minorHAnsi" w:hAnsiTheme="minorHAnsi" w:cstheme="minorHAnsi"/>
          <w:sz w:val="20"/>
          <w:szCs w:val="20"/>
        </w:rPr>
      </w:pPr>
    </w:p>
    <w:p w14:paraId="0C4DCDA4" w14:textId="77777777" w:rsidR="00E444D6" w:rsidRPr="00BC00FC" w:rsidRDefault="00E444D6" w:rsidP="00BC00FC">
      <w:pPr>
        <w:pStyle w:val="05Rponse"/>
        <w:ind w:left="360"/>
        <w:rPr>
          <w:rFonts w:asciiTheme="minorHAnsi" w:hAnsiTheme="minorHAnsi" w:cstheme="minorHAnsi"/>
          <w:sz w:val="20"/>
          <w:szCs w:val="20"/>
        </w:rPr>
      </w:pPr>
    </w:p>
    <w:p w14:paraId="1FD6D45D" w14:textId="77777777" w:rsidR="00BC00FC" w:rsidRPr="00BC00FC" w:rsidRDefault="00BC00FC" w:rsidP="00BC00FC">
      <w:pPr>
        <w:pStyle w:val="04Question"/>
        <w:numPr>
          <w:ilvl w:val="0"/>
          <w:numId w:val="24"/>
        </w:numPr>
        <w:rPr>
          <w:rFonts w:asciiTheme="minorHAnsi" w:hAnsiTheme="minorHAnsi" w:cstheme="minorHAnsi"/>
          <w:sz w:val="20"/>
          <w:szCs w:val="20"/>
        </w:rPr>
      </w:pPr>
      <w:r w:rsidRPr="00BC00FC">
        <w:rPr>
          <w:rFonts w:asciiTheme="minorHAnsi" w:hAnsiTheme="minorHAnsi" w:cstheme="minorHAnsi"/>
          <w:sz w:val="20"/>
          <w:szCs w:val="20"/>
        </w:rPr>
        <w:t>Mme </w:t>
      </w:r>
      <w:proofErr w:type="spellStart"/>
      <w:r w:rsidRPr="00BC00FC">
        <w:rPr>
          <w:rFonts w:asciiTheme="minorHAnsi" w:hAnsiTheme="minorHAnsi" w:cstheme="minorHAnsi"/>
          <w:sz w:val="20"/>
          <w:szCs w:val="20"/>
        </w:rPr>
        <w:t>Fauvet</w:t>
      </w:r>
      <w:proofErr w:type="spellEnd"/>
      <w:r w:rsidRPr="00BC00FC">
        <w:rPr>
          <w:rFonts w:asciiTheme="minorHAnsi" w:hAnsiTheme="minorHAnsi" w:cstheme="minorHAnsi"/>
          <w:sz w:val="20"/>
          <w:szCs w:val="20"/>
        </w:rPr>
        <w:t xml:space="preserve"> </w:t>
      </w:r>
      <w:proofErr w:type="spellStart"/>
      <w:r w:rsidRPr="00BC00FC">
        <w:rPr>
          <w:rFonts w:asciiTheme="minorHAnsi" w:hAnsiTheme="minorHAnsi" w:cstheme="minorHAnsi"/>
          <w:sz w:val="20"/>
          <w:szCs w:val="20"/>
        </w:rPr>
        <w:t>sait-elle</w:t>
      </w:r>
      <w:proofErr w:type="spellEnd"/>
      <w:r w:rsidRPr="00BC00FC">
        <w:rPr>
          <w:rFonts w:asciiTheme="minorHAnsi" w:hAnsiTheme="minorHAnsi" w:cstheme="minorHAnsi"/>
          <w:sz w:val="20"/>
          <w:szCs w:val="20"/>
        </w:rPr>
        <w:t xml:space="preserve"> à quoi servent les données qu’elle fournit ? Où peut-elle obtenir cette information ?</w:t>
      </w:r>
    </w:p>
    <w:p w14:paraId="0F9DA7B7" w14:textId="77777777" w:rsidR="00E444D6" w:rsidRDefault="00E444D6" w:rsidP="00BC00FC">
      <w:pPr>
        <w:pStyle w:val="05Rponse"/>
        <w:ind w:left="360"/>
        <w:rPr>
          <w:rFonts w:asciiTheme="minorHAnsi" w:hAnsiTheme="minorHAnsi" w:cstheme="minorHAnsi"/>
          <w:sz w:val="20"/>
          <w:szCs w:val="20"/>
        </w:rPr>
      </w:pPr>
    </w:p>
    <w:p w14:paraId="2E37C63D" w14:textId="77777777" w:rsidR="00E444D6" w:rsidRDefault="00E444D6" w:rsidP="00BC00FC">
      <w:pPr>
        <w:pStyle w:val="05Rponse"/>
        <w:ind w:left="360"/>
        <w:rPr>
          <w:rFonts w:asciiTheme="minorHAnsi" w:hAnsiTheme="minorHAnsi" w:cstheme="minorHAnsi"/>
          <w:sz w:val="20"/>
          <w:szCs w:val="20"/>
        </w:rPr>
      </w:pPr>
    </w:p>
    <w:p w14:paraId="2CBCD2D3" w14:textId="77777777" w:rsidR="00BC00FC" w:rsidRDefault="00BC00FC" w:rsidP="00BC00FC">
      <w:pPr>
        <w:pStyle w:val="05Rponse"/>
        <w:ind w:left="360"/>
        <w:rPr>
          <w:rFonts w:asciiTheme="minorHAnsi" w:hAnsiTheme="minorHAnsi" w:cstheme="minorHAnsi"/>
          <w:sz w:val="20"/>
          <w:szCs w:val="20"/>
        </w:rPr>
      </w:pPr>
    </w:p>
    <w:p w14:paraId="62F0B920" w14:textId="77777777" w:rsidR="00E444D6" w:rsidRDefault="00E444D6" w:rsidP="00BC00FC">
      <w:pPr>
        <w:pStyle w:val="05Rponse"/>
        <w:ind w:left="360"/>
        <w:rPr>
          <w:rFonts w:asciiTheme="minorHAnsi" w:hAnsiTheme="minorHAnsi" w:cstheme="minorHAnsi"/>
          <w:sz w:val="20"/>
          <w:szCs w:val="20"/>
        </w:rPr>
      </w:pPr>
    </w:p>
    <w:p w14:paraId="47FADD9C" w14:textId="77777777" w:rsidR="00E444D6" w:rsidRPr="00BC00FC" w:rsidRDefault="00E444D6" w:rsidP="00BC00FC">
      <w:pPr>
        <w:pStyle w:val="05Rponse"/>
        <w:ind w:left="360"/>
        <w:rPr>
          <w:rFonts w:asciiTheme="minorHAnsi" w:hAnsiTheme="minorHAnsi" w:cstheme="minorHAnsi"/>
          <w:sz w:val="20"/>
          <w:szCs w:val="20"/>
        </w:rPr>
      </w:pPr>
    </w:p>
    <w:p w14:paraId="7E149378" w14:textId="77777777" w:rsidR="00BC00FC" w:rsidRPr="00BC00FC" w:rsidRDefault="00BC00FC" w:rsidP="00BC00FC">
      <w:pPr>
        <w:pStyle w:val="04Question"/>
        <w:numPr>
          <w:ilvl w:val="0"/>
          <w:numId w:val="24"/>
        </w:numPr>
        <w:rPr>
          <w:rFonts w:asciiTheme="minorHAnsi" w:hAnsiTheme="minorHAnsi" w:cstheme="minorHAnsi"/>
          <w:sz w:val="20"/>
          <w:szCs w:val="20"/>
        </w:rPr>
      </w:pPr>
      <w:r w:rsidRPr="00BC00FC">
        <w:rPr>
          <w:rFonts w:asciiTheme="minorHAnsi" w:hAnsiTheme="minorHAnsi" w:cstheme="minorHAnsi"/>
          <w:sz w:val="20"/>
          <w:szCs w:val="20"/>
        </w:rPr>
        <w:t>M. </w:t>
      </w:r>
      <w:proofErr w:type="spellStart"/>
      <w:r w:rsidRPr="00BC00FC">
        <w:rPr>
          <w:rFonts w:asciiTheme="minorHAnsi" w:hAnsiTheme="minorHAnsi" w:cstheme="minorHAnsi"/>
          <w:sz w:val="20"/>
          <w:szCs w:val="20"/>
        </w:rPr>
        <w:t>Ripetti</w:t>
      </w:r>
      <w:proofErr w:type="spellEnd"/>
      <w:r w:rsidRPr="00BC00FC">
        <w:rPr>
          <w:rFonts w:asciiTheme="minorHAnsi" w:hAnsiTheme="minorHAnsi" w:cstheme="minorHAnsi"/>
          <w:sz w:val="20"/>
          <w:szCs w:val="20"/>
        </w:rPr>
        <w:t xml:space="preserve"> souhaite vendre le fichier des cartes de fidélité de ses clients à une société de démarchage téléphonique. Est-il libre de le faire ? Justifiez votre réponse.</w:t>
      </w:r>
    </w:p>
    <w:p w14:paraId="766A4EB6" w14:textId="77777777" w:rsidR="00BC00FC" w:rsidRDefault="00BC00FC" w:rsidP="00BC00FC">
      <w:pPr>
        <w:pStyle w:val="05Rponse"/>
        <w:ind w:left="360"/>
        <w:rPr>
          <w:rFonts w:asciiTheme="minorHAnsi" w:hAnsiTheme="minorHAnsi" w:cstheme="minorHAnsi"/>
          <w:sz w:val="20"/>
          <w:szCs w:val="20"/>
        </w:rPr>
      </w:pPr>
    </w:p>
    <w:p w14:paraId="675AA083" w14:textId="77777777" w:rsidR="00E444D6" w:rsidRDefault="00E444D6" w:rsidP="00BC00FC">
      <w:pPr>
        <w:pStyle w:val="05Rponse"/>
        <w:ind w:left="360"/>
        <w:rPr>
          <w:rFonts w:asciiTheme="minorHAnsi" w:hAnsiTheme="minorHAnsi" w:cstheme="minorHAnsi"/>
          <w:sz w:val="20"/>
          <w:szCs w:val="20"/>
        </w:rPr>
      </w:pPr>
    </w:p>
    <w:p w14:paraId="1ACCC04C" w14:textId="77777777" w:rsidR="00E444D6" w:rsidRDefault="00E444D6" w:rsidP="00BC00FC">
      <w:pPr>
        <w:pStyle w:val="05Rponse"/>
        <w:ind w:left="360"/>
        <w:rPr>
          <w:rFonts w:asciiTheme="minorHAnsi" w:hAnsiTheme="minorHAnsi" w:cstheme="minorHAnsi"/>
          <w:sz w:val="20"/>
          <w:szCs w:val="20"/>
        </w:rPr>
      </w:pPr>
    </w:p>
    <w:p w14:paraId="3BF9DD01" w14:textId="77777777" w:rsidR="00E444D6" w:rsidRDefault="00E444D6" w:rsidP="00BC00FC">
      <w:pPr>
        <w:pStyle w:val="05Rponse"/>
        <w:ind w:left="360"/>
        <w:rPr>
          <w:rFonts w:asciiTheme="minorHAnsi" w:hAnsiTheme="minorHAnsi" w:cstheme="minorHAnsi"/>
          <w:sz w:val="20"/>
          <w:szCs w:val="20"/>
        </w:rPr>
      </w:pPr>
    </w:p>
    <w:p w14:paraId="7BA04E72" w14:textId="77777777" w:rsidR="00095100" w:rsidRDefault="00095100" w:rsidP="007F185F">
      <w:pPr>
        <w:rPr>
          <w:lang w:eastAsia="en-US"/>
        </w:rPr>
      </w:pPr>
    </w:p>
    <w:p w14:paraId="4FEE5882" w14:textId="77777777" w:rsidR="00095100" w:rsidRDefault="00095100" w:rsidP="00095100">
      <w:pPr>
        <w:pStyle w:val="Titre3"/>
        <w:numPr>
          <w:ilvl w:val="0"/>
          <w:numId w:val="25"/>
        </w:numPr>
      </w:pPr>
      <w:r>
        <w:t>La protection des données à caractère personnel</w:t>
      </w:r>
    </w:p>
    <w:p w14:paraId="05C65F0D" w14:textId="77777777" w:rsidR="00444EF0" w:rsidRDefault="00444EF0" w:rsidP="00444EF0">
      <w:pPr>
        <w:rPr>
          <w:lang w:eastAsia="en-US"/>
        </w:rPr>
      </w:pPr>
    </w:p>
    <w:p w14:paraId="6AF99384" w14:textId="77777777" w:rsidR="00C175FA" w:rsidRDefault="00C175FA" w:rsidP="00C175FA">
      <w:pPr>
        <w:rPr>
          <w:lang w:eastAsia="en-US"/>
        </w:rPr>
      </w:pPr>
      <w:r>
        <w:rPr>
          <w:lang w:eastAsia="en-US"/>
        </w:rPr>
        <w:t xml:space="preserve">Vidéo : </w:t>
      </w:r>
      <w:hyperlink r:id="rId24" w:history="1">
        <w:r>
          <w:rPr>
            <w:rStyle w:val="Lienhypertexte"/>
          </w:rPr>
          <w:t>https://www.youtube.com/watch?v=iMD3pWAFXEY&amp;feature=emb_logo</w:t>
        </w:r>
      </w:hyperlink>
    </w:p>
    <w:p w14:paraId="263937D0" w14:textId="6C38AEDB" w:rsidR="00085CE5" w:rsidRDefault="00085CE5" w:rsidP="00444EF0">
      <w:pPr>
        <w:rPr>
          <w:lang w:eastAsia="en-US"/>
        </w:rPr>
      </w:pPr>
    </w:p>
    <w:p w14:paraId="7C1EE1FA" w14:textId="77777777" w:rsidR="008D54DA" w:rsidRDefault="008D54DA" w:rsidP="00444EF0">
      <w:pPr>
        <w:rPr>
          <w:lang w:eastAsia="en-US"/>
        </w:rPr>
      </w:pPr>
      <w:r>
        <w:rPr>
          <w:lang w:eastAsia="en-US"/>
        </w:rPr>
        <w:t>Le 14 avril 2016, le parlement européen a adopté un texte qui définit un cadre juridique pour réglementer la collecte, le traitement et l’utilisation des données à caractère personnel. Ce règlement général sur la protection (RGPD) est applicable depuis le 25 mai 2018. Il fixe des nouveaux droits pour les nouvelles règles pour les organisations qui collectent, traitent ou diffusent des données à caractère personnel</w:t>
      </w:r>
    </w:p>
    <w:p w14:paraId="47D03599" w14:textId="77777777" w:rsidR="008D54DA" w:rsidRDefault="008D54DA" w:rsidP="00444EF0">
      <w:pPr>
        <w:rPr>
          <w:lang w:eastAsia="en-US"/>
        </w:rPr>
      </w:pPr>
    </w:p>
    <w:p w14:paraId="19A4F923" w14:textId="77777777" w:rsidR="008D54DA" w:rsidRPr="00E444D6" w:rsidRDefault="008D54DA" w:rsidP="00444EF0">
      <w:pPr>
        <w:rPr>
          <w:lang w:eastAsia="en-US"/>
        </w:rPr>
      </w:pPr>
      <w:r w:rsidRPr="00E444D6">
        <w:rPr>
          <w:lang w:eastAsia="en-US"/>
        </w:rPr>
        <w:t>Pour chaque proposition ci-dess</w:t>
      </w:r>
      <w:r w:rsidR="0072383B" w:rsidRPr="00E444D6">
        <w:rPr>
          <w:lang w:eastAsia="en-US"/>
        </w:rPr>
        <w:t>o</w:t>
      </w:r>
      <w:r w:rsidRPr="00E444D6">
        <w:rPr>
          <w:lang w:eastAsia="en-US"/>
        </w:rPr>
        <w:t>us, indiquez par une croix dans ce tableau s’il s’agit d’un droit accordé aux clients ou d’un devoir qui incombe à l’organisation détentrice des données</w:t>
      </w:r>
    </w:p>
    <w:p w14:paraId="68F68349" w14:textId="77777777" w:rsidR="008D54DA" w:rsidRDefault="008D54DA" w:rsidP="00444EF0">
      <w:pPr>
        <w:rPr>
          <w:lang w:eastAsia="en-US"/>
        </w:rPr>
      </w:pPr>
    </w:p>
    <w:tbl>
      <w:tblPr>
        <w:tblStyle w:val="Tableausimple1"/>
        <w:tblW w:w="0" w:type="auto"/>
        <w:tblLook w:val="04A0" w:firstRow="1" w:lastRow="0" w:firstColumn="1" w:lastColumn="0" w:noHBand="0" w:noVBand="1"/>
      </w:tblPr>
      <w:tblGrid>
        <w:gridCol w:w="5098"/>
        <w:gridCol w:w="1985"/>
        <w:gridCol w:w="1979"/>
      </w:tblGrid>
      <w:tr w:rsidR="008D54DA" w:rsidRPr="007D1CDD" w14:paraId="413EC013" w14:textId="77777777" w:rsidTr="00901F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541783F9" w14:textId="77777777" w:rsidR="008D54DA" w:rsidRPr="007D1CDD" w:rsidRDefault="008D54DA" w:rsidP="00444EF0">
            <w:pPr>
              <w:rPr>
                <w:lang w:eastAsia="en-US"/>
              </w:rPr>
            </w:pPr>
          </w:p>
        </w:tc>
        <w:tc>
          <w:tcPr>
            <w:tcW w:w="1985" w:type="dxa"/>
            <w:vAlign w:val="center"/>
          </w:tcPr>
          <w:p w14:paraId="252EDC59" w14:textId="77777777" w:rsidR="008D54DA" w:rsidRPr="007D1CDD" w:rsidRDefault="008D54DA" w:rsidP="0072383B">
            <w:pPr>
              <w:jc w:val="center"/>
              <w:cnfStyle w:val="100000000000" w:firstRow="1" w:lastRow="0" w:firstColumn="0" w:lastColumn="0" w:oddVBand="0" w:evenVBand="0" w:oddHBand="0" w:evenHBand="0" w:firstRowFirstColumn="0" w:firstRowLastColumn="0" w:lastRowFirstColumn="0" w:lastRowLastColumn="0"/>
              <w:rPr>
                <w:lang w:eastAsia="en-US"/>
              </w:rPr>
            </w:pPr>
            <w:r w:rsidRPr="007D1CDD">
              <w:rPr>
                <w:lang w:eastAsia="en-US"/>
              </w:rPr>
              <w:t>Droits des clients</w:t>
            </w:r>
          </w:p>
        </w:tc>
        <w:tc>
          <w:tcPr>
            <w:tcW w:w="1979" w:type="dxa"/>
            <w:vAlign w:val="center"/>
          </w:tcPr>
          <w:p w14:paraId="11C80399" w14:textId="77777777" w:rsidR="008D54DA" w:rsidRPr="007D1CDD" w:rsidRDefault="008D54DA" w:rsidP="0072383B">
            <w:pPr>
              <w:jc w:val="center"/>
              <w:cnfStyle w:val="100000000000" w:firstRow="1" w:lastRow="0" w:firstColumn="0" w:lastColumn="0" w:oddVBand="0" w:evenVBand="0" w:oddHBand="0" w:evenHBand="0" w:firstRowFirstColumn="0" w:firstRowLastColumn="0" w:lastRowFirstColumn="0" w:lastRowLastColumn="0"/>
              <w:rPr>
                <w:lang w:eastAsia="en-US"/>
              </w:rPr>
            </w:pPr>
            <w:r w:rsidRPr="007D1CDD">
              <w:rPr>
                <w:lang w:eastAsia="en-US"/>
              </w:rPr>
              <w:t>Devoir de l’organisation</w:t>
            </w:r>
          </w:p>
        </w:tc>
      </w:tr>
      <w:tr w:rsidR="008D54DA" w:rsidRPr="0072383B" w14:paraId="5730A06D"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1F5B7B49" w14:textId="77777777" w:rsidR="008D54DA" w:rsidRPr="0072383B" w:rsidRDefault="008D54DA" w:rsidP="00444EF0">
            <w:pPr>
              <w:rPr>
                <w:b w:val="0"/>
                <w:bCs w:val="0"/>
                <w:lang w:eastAsia="en-US"/>
              </w:rPr>
            </w:pPr>
            <w:r w:rsidRPr="0072383B">
              <w:rPr>
                <w:b w:val="0"/>
                <w:bCs w:val="0"/>
                <w:lang w:eastAsia="en-US"/>
              </w:rPr>
              <w:t>Les traitements de données sensibles (politiques</w:t>
            </w:r>
            <w:r w:rsidR="0072383B">
              <w:rPr>
                <w:b w:val="0"/>
                <w:bCs w:val="0"/>
                <w:lang w:eastAsia="en-US"/>
              </w:rPr>
              <w:t>, religieuses, génétiques, ou biométriques...) et les traitements reposant sur l’évaluation des personnes doivent faire l’objet de mesures spécifiques</w:t>
            </w:r>
          </w:p>
        </w:tc>
        <w:tc>
          <w:tcPr>
            <w:tcW w:w="1985" w:type="dxa"/>
            <w:vAlign w:val="center"/>
          </w:tcPr>
          <w:p w14:paraId="139565F5"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c>
          <w:tcPr>
            <w:tcW w:w="1979" w:type="dxa"/>
            <w:vAlign w:val="center"/>
          </w:tcPr>
          <w:p w14:paraId="65751196"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r>
      <w:tr w:rsidR="008D54DA" w:rsidRPr="0072383B" w14:paraId="5ED43A39"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7F8755E1" w14:textId="77777777" w:rsidR="008D54DA" w:rsidRPr="0072383B" w:rsidRDefault="0072383B" w:rsidP="00444EF0">
            <w:pPr>
              <w:rPr>
                <w:b w:val="0"/>
                <w:bCs w:val="0"/>
                <w:lang w:eastAsia="en-US"/>
              </w:rPr>
            </w:pPr>
            <w:r w:rsidRPr="0072383B">
              <w:rPr>
                <w:b w:val="0"/>
                <w:bCs w:val="0"/>
                <w:lang w:eastAsia="en-US"/>
              </w:rPr>
              <w:t>Facilité d’exercice des droits d’accès, de modification ou de suppression des données personnelles</w:t>
            </w:r>
          </w:p>
        </w:tc>
        <w:tc>
          <w:tcPr>
            <w:tcW w:w="1985" w:type="dxa"/>
            <w:vAlign w:val="center"/>
          </w:tcPr>
          <w:p w14:paraId="05F6823E"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c>
          <w:tcPr>
            <w:tcW w:w="1979" w:type="dxa"/>
            <w:vAlign w:val="center"/>
          </w:tcPr>
          <w:p w14:paraId="5CEF2E68"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r>
      <w:tr w:rsidR="008D54DA" w:rsidRPr="0072383B" w14:paraId="70D158FA"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0ECA92DF" w14:textId="77777777" w:rsidR="008D54DA" w:rsidRPr="0072383B" w:rsidRDefault="0072383B" w:rsidP="00901FD7">
            <w:pPr>
              <w:spacing w:before="120" w:after="120"/>
              <w:rPr>
                <w:b w:val="0"/>
                <w:bCs w:val="0"/>
                <w:lang w:eastAsia="en-US"/>
              </w:rPr>
            </w:pPr>
            <w:r>
              <w:rPr>
                <w:b w:val="0"/>
                <w:bCs w:val="0"/>
                <w:lang w:eastAsia="en-US"/>
              </w:rPr>
              <w:t>Désignation d’un délégué à la protection des données</w:t>
            </w:r>
          </w:p>
        </w:tc>
        <w:tc>
          <w:tcPr>
            <w:tcW w:w="1985" w:type="dxa"/>
            <w:vAlign w:val="center"/>
          </w:tcPr>
          <w:p w14:paraId="0C7139A6"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c>
          <w:tcPr>
            <w:tcW w:w="1979" w:type="dxa"/>
            <w:vAlign w:val="center"/>
          </w:tcPr>
          <w:p w14:paraId="6EBD5777"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r>
      <w:tr w:rsidR="008D54DA" w:rsidRPr="0072383B" w14:paraId="07257A20"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2A4F6CA0" w14:textId="77777777" w:rsidR="008D54DA" w:rsidRPr="0072383B" w:rsidRDefault="0072383B" w:rsidP="00444EF0">
            <w:pPr>
              <w:rPr>
                <w:b w:val="0"/>
                <w:bCs w:val="0"/>
                <w:lang w:eastAsia="en-US"/>
              </w:rPr>
            </w:pPr>
            <w:r>
              <w:rPr>
                <w:b w:val="0"/>
                <w:bCs w:val="0"/>
                <w:lang w:eastAsia="en-US"/>
              </w:rPr>
              <w:t>En cas de problème, l’autorité de protection des données du pays de résidence peut traiter le litige, quel que soit le lieu d’implantation de l’entreprise concernée</w:t>
            </w:r>
          </w:p>
        </w:tc>
        <w:tc>
          <w:tcPr>
            <w:tcW w:w="1985" w:type="dxa"/>
            <w:vAlign w:val="center"/>
          </w:tcPr>
          <w:p w14:paraId="44070F11"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c>
          <w:tcPr>
            <w:tcW w:w="1979" w:type="dxa"/>
            <w:vAlign w:val="center"/>
          </w:tcPr>
          <w:p w14:paraId="5DD9C9F4"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r>
      <w:tr w:rsidR="008D54DA" w:rsidRPr="0072383B" w14:paraId="67D64583"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43CAC0FE" w14:textId="77777777" w:rsidR="008D54DA" w:rsidRPr="0072383B" w:rsidRDefault="0072383B" w:rsidP="00444EF0">
            <w:pPr>
              <w:rPr>
                <w:b w:val="0"/>
                <w:bCs w:val="0"/>
                <w:lang w:eastAsia="en-US"/>
              </w:rPr>
            </w:pPr>
            <w:r>
              <w:rPr>
                <w:b w:val="0"/>
                <w:bCs w:val="0"/>
                <w:lang w:eastAsia="en-US"/>
              </w:rPr>
              <w:t>Une information peut être supprimée, un lien peut être déréférencé des moteurs de recherche, s’il y a atteinte à la vie privée</w:t>
            </w:r>
          </w:p>
        </w:tc>
        <w:tc>
          <w:tcPr>
            <w:tcW w:w="1985" w:type="dxa"/>
            <w:vAlign w:val="center"/>
          </w:tcPr>
          <w:p w14:paraId="545A9FEC"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c>
          <w:tcPr>
            <w:tcW w:w="1979" w:type="dxa"/>
            <w:vAlign w:val="center"/>
          </w:tcPr>
          <w:p w14:paraId="33B5FDCC"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r>
      <w:tr w:rsidR="008D54DA" w:rsidRPr="0072383B" w14:paraId="2CF02039"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22359A98" w14:textId="77777777" w:rsidR="008D54DA" w:rsidRPr="0072383B" w:rsidRDefault="0072383B" w:rsidP="00444EF0">
            <w:pPr>
              <w:rPr>
                <w:b w:val="0"/>
                <w:bCs w:val="0"/>
                <w:lang w:eastAsia="en-US"/>
              </w:rPr>
            </w:pPr>
            <w:r>
              <w:rPr>
                <w:b w:val="0"/>
                <w:bCs w:val="0"/>
                <w:lang w:eastAsia="en-US"/>
              </w:rPr>
              <w:t xml:space="preserve">Toute personne soit pouvoir récupérer les données qu’elle a fournies à une plateforme et les transférer gratuitement à une autre (réseau social, </w:t>
            </w:r>
            <w:proofErr w:type="spellStart"/>
            <w:r>
              <w:rPr>
                <w:b w:val="0"/>
                <w:bCs w:val="0"/>
                <w:lang w:eastAsia="en-US"/>
              </w:rPr>
              <w:t>etc</w:t>
            </w:r>
            <w:proofErr w:type="spellEnd"/>
            <w:r>
              <w:rPr>
                <w:b w:val="0"/>
                <w:bCs w:val="0"/>
                <w:lang w:eastAsia="en-US"/>
              </w:rPr>
              <w:t>)</w:t>
            </w:r>
          </w:p>
        </w:tc>
        <w:tc>
          <w:tcPr>
            <w:tcW w:w="1985" w:type="dxa"/>
            <w:vAlign w:val="center"/>
          </w:tcPr>
          <w:p w14:paraId="7D787130"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c>
          <w:tcPr>
            <w:tcW w:w="1979" w:type="dxa"/>
            <w:vAlign w:val="center"/>
          </w:tcPr>
          <w:p w14:paraId="109B3294"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r>
      <w:tr w:rsidR="0072383B" w:rsidRPr="0072383B" w14:paraId="7B7EFDA1"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1310F6FD" w14:textId="77777777" w:rsidR="0072383B" w:rsidRPr="0072383B" w:rsidRDefault="0072383B" w:rsidP="00444EF0">
            <w:pPr>
              <w:rPr>
                <w:b w:val="0"/>
                <w:bCs w:val="0"/>
                <w:lang w:eastAsia="en-US"/>
              </w:rPr>
            </w:pPr>
            <w:r>
              <w:rPr>
                <w:b w:val="0"/>
                <w:bCs w:val="0"/>
                <w:lang w:eastAsia="en-US"/>
              </w:rPr>
              <w:t>Les services en ligne doivent obtenir le consentement des parents des mineurs de moins de 16 ans avant leur inscription</w:t>
            </w:r>
          </w:p>
        </w:tc>
        <w:tc>
          <w:tcPr>
            <w:tcW w:w="1985" w:type="dxa"/>
            <w:vAlign w:val="center"/>
          </w:tcPr>
          <w:p w14:paraId="0CDFF7F1" w14:textId="77777777" w:rsidR="0072383B" w:rsidRPr="007D1CDD" w:rsidRDefault="0072383B"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c>
          <w:tcPr>
            <w:tcW w:w="1979" w:type="dxa"/>
            <w:vAlign w:val="center"/>
          </w:tcPr>
          <w:p w14:paraId="07379C97" w14:textId="77777777" w:rsidR="0072383B" w:rsidRPr="007D1CDD" w:rsidRDefault="0072383B"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r>
      <w:tr w:rsidR="008D54DA" w:rsidRPr="0072383B" w14:paraId="273451BE"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51D51335" w14:textId="77777777" w:rsidR="008D54DA" w:rsidRPr="0072383B" w:rsidRDefault="0072383B" w:rsidP="00444EF0">
            <w:pPr>
              <w:rPr>
                <w:b w:val="0"/>
                <w:bCs w:val="0"/>
                <w:lang w:eastAsia="en-US"/>
              </w:rPr>
            </w:pPr>
            <w:r>
              <w:rPr>
                <w:b w:val="0"/>
                <w:bCs w:val="0"/>
                <w:lang w:eastAsia="en-US"/>
              </w:rPr>
              <w:t>Toutes les mesures techniques et organisationnelles nécessaires à la protection des données personnelles doivent être mises en œuvre</w:t>
            </w:r>
          </w:p>
        </w:tc>
        <w:tc>
          <w:tcPr>
            <w:tcW w:w="1985" w:type="dxa"/>
            <w:vAlign w:val="center"/>
          </w:tcPr>
          <w:p w14:paraId="764EACB2"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c>
          <w:tcPr>
            <w:tcW w:w="1979" w:type="dxa"/>
            <w:vAlign w:val="center"/>
          </w:tcPr>
          <w:p w14:paraId="43441DB4"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r>
      <w:tr w:rsidR="00901FD7" w:rsidRPr="0072383B" w14:paraId="40199035"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1D30A737" w14:textId="77777777" w:rsidR="00901FD7" w:rsidRDefault="00901FD7" w:rsidP="00444EF0">
            <w:pPr>
              <w:rPr>
                <w:b w:val="0"/>
                <w:bCs w:val="0"/>
                <w:lang w:eastAsia="en-US"/>
              </w:rPr>
            </w:pPr>
            <w:r>
              <w:rPr>
                <w:b w:val="0"/>
                <w:bCs w:val="0"/>
                <w:lang w:eastAsia="en-US"/>
              </w:rPr>
              <w:t>Les fuites de données personnelles doivent être notifiées dans les 72 heures à l’autorité de protection</w:t>
            </w:r>
          </w:p>
        </w:tc>
        <w:tc>
          <w:tcPr>
            <w:tcW w:w="1985" w:type="dxa"/>
            <w:vAlign w:val="center"/>
          </w:tcPr>
          <w:p w14:paraId="6E8B9D81" w14:textId="77777777" w:rsidR="00901FD7" w:rsidRPr="007D1CDD" w:rsidRDefault="00901FD7"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c>
          <w:tcPr>
            <w:tcW w:w="1979" w:type="dxa"/>
            <w:vAlign w:val="center"/>
          </w:tcPr>
          <w:p w14:paraId="7D26445D" w14:textId="77777777" w:rsidR="00901FD7" w:rsidRPr="007D1CDD" w:rsidRDefault="00901FD7"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r>
      <w:tr w:rsidR="0072383B" w:rsidRPr="0072383B" w14:paraId="29CC320A"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2FBE14CD" w14:textId="77777777" w:rsidR="0072383B" w:rsidRPr="0072383B" w:rsidRDefault="0072383B" w:rsidP="00444EF0">
            <w:pPr>
              <w:rPr>
                <w:b w:val="0"/>
                <w:bCs w:val="0"/>
                <w:lang w:eastAsia="en-US"/>
              </w:rPr>
            </w:pPr>
            <w:r>
              <w:rPr>
                <w:b w:val="0"/>
                <w:bCs w:val="0"/>
                <w:lang w:eastAsia="en-US"/>
              </w:rPr>
              <w:t>L’utilisateur doit être informé sur la collecte et l’utilisation qui est faite de ses données personnelles</w:t>
            </w:r>
          </w:p>
        </w:tc>
        <w:tc>
          <w:tcPr>
            <w:tcW w:w="1985" w:type="dxa"/>
            <w:vAlign w:val="center"/>
          </w:tcPr>
          <w:p w14:paraId="2A30C441" w14:textId="77777777" w:rsidR="0072383B" w:rsidRPr="007D1CDD" w:rsidRDefault="0072383B"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c>
          <w:tcPr>
            <w:tcW w:w="1979" w:type="dxa"/>
            <w:vAlign w:val="center"/>
          </w:tcPr>
          <w:p w14:paraId="2BE5CBE7" w14:textId="77777777" w:rsidR="0072383B" w:rsidRPr="007D1CDD" w:rsidRDefault="0072383B"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r>
    </w:tbl>
    <w:p w14:paraId="19A86A4C" w14:textId="77777777" w:rsidR="008D54DA" w:rsidRDefault="008D54DA" w:rsidP="00444EF0">
      <w:pPr>
        <w:rPr>
          <w:lang w:eastAsia="en-US"/>
        </w:rPr>
      </w:pPr>
    </w:p>
    <w:p w14:paraId="6D02B614" w14:textId="77777777" w:rsidR="008D54DA" w:rsidRDefault="006163FA" w:rsidP="006163FA">
      <w:pPr>
        <w:pStyle w:val="Titre1"/>
        <w:numPr>
          <w:ilvl w:val="0"/>
          <w:numId w:val="26"/>
        </w:numPr>
      </w:pPr>
      <w:r>
        <w:t>LE PARTAGE DE L’INFORMATION</w:t>
      </w:r>
    </w:p>
    <w:p w14:paraId="1C10209E" w14:textId="77777777" w:rsidR="008D54DA" w:rsidRDefault="00FB2521" w:rsidP="00FB2521">
      <w:pPr>
        <w:pStyle w:val="Titre2"/>
        <w:numPr>
          <w:ilvl w:val="0"/>
          <w:numId w:val="28"/>
        </w:numPr>
      </w:pPr>
      <w:r>
        <w:t>E-communication</w:t>
      </w:r>
    </w:p>
    <w:p w14:paraId="31C010E9" w14:textId="77777777" w:rsidR="00E444D6" w:rsidRDefault="00E444D6" w:rsidP="00444EF0">
      <w:pPr>
        <w:rPr>
          <w:lang w:eastAsia="en-US"/>
        </w:rPr>
      </w:pPr>
    </w:p>
    <w:p w14:paraId="3055875F" w14:textId="77777777" w:rsidR="008D54DA" w:rsidRDefault="00E444D6" w:rsidP="00444EF0">
      <w:pPr>
        <w:rPr>
          <w:lang w:eastAsia="en-US"/>
        </w:rPr>
      </w:pPr>
      <w:r>
        <w:rPr>
          <w:noProof/>
        </w:rPr>
        <w:drawing>
          <wp:inline distT="0" distB="0" distL="0" distR="0" wp14:anchorId="6F5ED268" wp14:editId="23BAD62C">
            <wp:extent cx="5760720" cy="2176145"/>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2176145"/>
                    </a:xfrm>
                    <a:prstGeom prst="rect">
                      <a:avLst/>
                    </a:prstGeom>
                  </pic:spPr>
                </pic:pic>
              </a:graphicData>
            </a:graphic>
          </wp:inline>
        </w:drawing>
      </w:r>
    </w:p>
    <w:p w14:paraId="5C372159" w14:textId="77777777" w:rsidR="008D54DA" w:rsidRDefault="00E444D6" w:rsidP="00444EF0">
      <w:pPr>
        <w:rPr>
          <w:lang w:eastAsia="en-US"/>
        </w:rPr>
      </w:pPr>
      <w:r>
        <w:rPr>
          <w:noProof/>
        </w:rPr>
        <w:lastRenderedPageBreak/>
        <w:drawing>
          <wp:anchor distT="0" distB="0" distL="114300" distR="114300" simplePos="0" relativeHeight="251672576" behindDoc="0" locked="0" layoutInCell="1" allowOverlap="1" wp14:anchorId="51B70929" wp14:editId="75E7460E">
            <wp:simplePos x="0" y="0"/>
            <wp:positionH relativeFrom="column">
              <wp:posOffset>-100330</wp:posOffset>
            </wp:positionH>
            <wp:positionV relativeFrom="paragraph">
              <wp:posOffset>71755</wp:posOffset>
            </wp:positionV>
            <wp:extent cx="6198870" cy="2200275"/>
            <wp:effectExtent l="0" t="0" r="0" b="9525"/>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198870" cy="2200275"/>
                    </a:xfrm>
                    <a:prstGeom prst="rect">
                      <a:avLst/>
                    </a:prstGeom>
                  </pic:spPr>
                </pic:pic>
              </a:graphicData>
            </a:graphic>
            <wp14:sizeRelH relativeFrom="margin">
              <wp14:pctWidth>0</wp14:pctWidth>
            </wp14:sizeRelH>
            <wp14:sizeRelV relativeFrom="margin">
              <wp14:pctHeight>0</wp14:pctHeight>
            </wp14:sizeRelV>
          </wp:anchor>
        </w:drawing>
      </w:r>
    </w:p>
    <w:p w14:paraId="4A074B5E" w14:textId="77777777" w:rsidR="008D54DA" w:rsidRPr="00D23744" w:rsidRDefault="00B237CC" w:rsidP="00B237CC">
      <w:pPr>
        <w:pStyle w:val="Paragraphedeliste"/>
        <w:numPr>
          <w:ilvl w:val="0"/>
          <w:numId w:val="29"/>
        </w:numPr>
        <w:rPr>
          <w:b/>
          <w:bCs/>
          <w:lang w:eastAsia="en-US"/>
        </w:rPr>
      </w:pPr>
      <w:r w:rsidRPr="00D23744">
        <w:rPr>
          <w:b/>
          <w:bCs/>
          <w:lang w:eastAsia="en-US"/>
        </w:rPr>
        <w:t>Déterminez l’intérêt, pour Auchan de proposer un site internet</w:t>
      </w:r>
    </w:p>
    <w:p w14:paraId="14E32E8A" w14:textId="77777777" w:rsidR="00B237CC" w:rsidRDefault="00B237CC" w:rsidP="00B237CC">
      <w:pPr>
        <w:rPr>
          <w:lang w:eastAsia="en-US"/>
        </w:rPr>
      </w:pPr>
    </w:p>
    <w:p w14:paraId="6A7D325B" w14:textId="77777777" w:rsidR="00E444D6" w:rsidRDefault="00E444D6" w:rsidP="00B237CC">
      <w:pPr>
        <w:rPr>
          <w:lang w:eastAsia="en-US"/>
        </w:rPr>
      </w:pPr>
    </w:p>
    <w:p w14:paraId="6001BF2C" w14:textId="77777777" w:rsidR="00E444D6" w:rsidRDefault="00E444D6" w:rsidP="00B237CC">
      <w:pPr>
        <w:rPr>
          <w:lang w:eastAsia="en-US"/>
        </w:rPr>
      </w:pPr>
    </w:p>
    <w:p w14:paraId="3E0FED53" w14:textId="77777777" w:rsidR="00E444D6" w:rsidRDefault="00E444D6" w:rsidP="00B237CC">
      <w:pPr>
        <w:rPr>
          <w:lang w:eastAsia="en-US"/>
        </w:rPr>
      </w:pPr>
    </w:p>
    <w:p w14:paraId="04106A0A" w14:textId="77777777" w:rsidR="00E444D6" w:rsidRDefault="00E444D6" w:rsidP="00B237CC">
      <w:pPr>
        <w:rPr>
          <w:lang w:eastAsia="en-US"/>
        </w:rPr>
      </w:pPr>
    </w:p>
    <w:p w14:paraId="04C0AFCB" w14:textId="77777777" w:rsidR="00E444D6" w:rsidRDefault="00E444D6" w:rsidP="00B237CC">
      <w:pPr>
        <w:rPr>
          <w:lang w:eastAsia="en-US"/>
        </w:rPr>
      </w:pPr>
    </w:p>
    <w:p w14:paraId="6F24AE06" w14:textId="77777777" w:rsidR="00E444D6" w:rsidRDefault="00E444D6" w:rsidP="00B237CC">
      <w:pPr>
        <w:rPr>
          <w:lang w:eastAsia="en-US"/>
        </w:rPr>
      </w:pPr>
    </w:p>
    <w:p w14:paraId="6D350D9E" w14:textId="77777777" w:rsidR="008D54DA" w:rsidRPr="00D23744" w:rsidRDefault="00B237CC" w:rsidP="00B237CC">
      <w:pPr>
        <w:pStyle w:val="Paragraphedeliste"/>
        <w:numPr>
          <w:ilvl w:val="0"/>
          <w:numId w:val="29"/>
        </w:numPr>
        <w:rPr>
          <w:b/>
          <w:bCs/>
          <w:lang w:eastAsia="en-US"/>
        </w:rPr>
      </w:pPr>
      <w:r w:rsidRPr="00D23744">
        <w:rPr>
          <w:b/>
          <w:bCs/>
          <w:lang w:eastAsia="en-US"/>
        </w:rPr>
        <w:t>Expliquez les enjeux de l’e-communication pour Auchan</w:t>
      </w:r>
    </w:p>
    <w:p w14:paraId="275866E7" w14:textId="77777777" w:rsidR="008D54DA" w:rsidRDefault="008D54DA" w:rsidP="00444EF0">
      <w:pPr>
        <w:rPr>
          <w:lang w:eastAsia="en-US"/>
        </w:rPr>
      </w:pPr>
    </w:p>
    <w:p w14:paraId="0570732E" w14:textId="77777777" w:rsidR="00E444D6" w:rsidRDefault="00E444D6" w:rsidP="00444EF0">
      <w:pPr>
        <w:rPr>
          <w:lang w:eastAsia="en-US"/>
        </w:rPr>
      </w:pPr>
    </w:p>
    <w:p w14:paraId="45FF5539" w14:textId="77777777" w:rsidR="00E444D6" w:rsidRDefault="00E444D6" w:rsidP="00444EF0">
      <w:pPr>
        <w:rPr>
          <w:lang w:eastAsia="en-US"/>
        </w:rPr>
      </w:pPr>
    </w:p>
    <w:p w14:paraId="6F75374F" w14:textId="77777777" w:rsidR="00E444D6" w:rsidRDefault="00E444D6" w:rsidP="00444EF0">
      <w:pPr>
        <w:rPr>
          <w:lang w:eastAsia="en-US"/>
        </w:rPr>
      </w:pPr>
    </w:p>
    <w:p w14:paraId="7ED7B61A" w14:textId="77777777" w:rsidR="00E444D6" w:rsidRDefault="00E444D6" w:rsidP="00444EF0">
      <w:pPr>
        <w:rPr>
          <w:lang w:eastAsia="en-US"/>
        </w:rPr>
      </w:pPr>
    </w:p>
    <w:p w14:paraId="3471EC92" w14:textId="77777777" w:rsidR="00D23744" w:rsidRDefault="00D23744" w:rsidP="00444EF0">
      <w:pPr>
        <w:rPr>
          <w:lang w:eastAsia="en-US"/>
        </w:rPr>
      </w:pPr>
    </w:p>
    <w:p w14:paraId="118D70E3" w14:textId="77777777" w:rsidR="00D23744" w:rsidRDefault="00D23744" w:rsidP="00444EF0">
      <w:pPr>
        <w:rPr>
          <w:lang w:eastAsia="en-US"/>
        </w:rPr>
      </w:pPr>
    </w:p>
    <w:p w14:paraId="7A3071C1" w14:textId="77777777" w:rsidR="008D54DA" w:rsidRPr="00D23744" w:rsidRDefault="0056659D" w:rsidP="0056659D">
      <w:pPr>
        <w:pStyle w:val="Paragraphedeliste"/>
        <w:numPr>
          <w:ilvl w:val="0"/>
          <w:numId w:val="29"/>
        </w:numPr>
        <w:spacing w:after="120"/>
        <w:ind w:left="714" w:hanging="357"/>
        <w:rPr>
          <w:b/>
          <w:bCs/>
          <w:lang w:eastAsia="en-US"/>
        </w:rPr>
      </w:pPr>
      <w:r w:rsidRPr="00D23744">
        <w:rPr>
          <w:b/>
          <w:bCs/>
          <w:lang w:eastAsia="en-US"/>
        </w:rPr>
        <w:t>Proposer d’autres moyen qu’Auchan pourrait utiliser pour communiquer :</w:t>
      </w:r>
    </w:p>
    <w:p w14:paraId="2F88E948" w14:textId="77777777" w:rsidR="00E444D6" w:rsidRDefault="00E444D6" w:rsidP="008B101B">
      <w:pPr>
        <w:rPr>
          <w:lang w:eastAsia="en-US"/>
        </w:rPr>
      </w:pPr>
    </w:p>
    <w:p w14:paraId="326A45D9" w14:textId="77777777" w:rsidR="0056659D" w:rsidRDefault="0056659D" w:rsidP="008B101B">
      <w:pPr>
        <w:rPr>
          <w:lang w:eastAsia="en-US"/>
        </w:rPr>
      </w:pPr>
    </w:p>
    <w:p w14:paraId="320675BE" w14:textId="77777777" w:rsidR="00E444D6" w:rsidRDefault="00E444D6" w:rsidP="008B101B">
      <w:pPr>
        <w:rPr>
          <w:lang w:eastAsia="en-US"/>
        </w:rPr>
      </w:pPr>
    </w:p>
    <w:p w14:paraId="3CDFC0AE" w14:textId="77777777" w:rsidR="00E444D6" w:rsidRDefault="00E444D6" w:rsidP="008B101B">
      <w:pPr>
        <w:rPr>
          <w:lang w:eastAsia="en-US"/>
        </w:rPr>
      </w:pPr>
    </w:p>
    <w:p w14:paraId="6EEFB810" w14:textId="77777777" w:rsidR="00E444D6" w:rsidRDefault="00E444D6" w:rsidP="008B101B">
      <w:pPr>
        <w:rPr>
          <w:lang w:eastAsia="en-US"/>
        </w:rPr>
      </w:pPr>
    </w:p>
    <w:p w14:paraId="7D752A61" w14:textId="77777777" w:rsidR="00E444D6" w:rsidRDefault="00E444D6" w:rsidP="008B101B">
      <w:pPr>
        <w:rPr>
          <w:lang w:eastAsia="en-US"/>
        </w:rPr>
      </w:pPr>
    </w:p>
    <w:p w14:paraId="12E7D316" w14:textId="77777777" w:rsidR="0056659D" w:rsidRDefault="00B46FBB" w:rsidP="0056659D">
      <w:pPr>
        <w:rPr>
          <w:lang w:eastAsia="en-US"/>
        </w:rPr>
      </w:pPr>
      <w:r>
        <w:rPr>
          <w:noProof/>
        </w:rPr>
        <w:drawing>
          <wp:anchor distT="0" distB="0" distL="114300" distR="114300" simplePos="0" relativeHeight="251673600" behindDoc="0" locked="0" layoutInCell="1" allowOverlap="1" wp14:anchorId="447770F6" wp14:editId="35355A2B">
            <wp:simplePos x="0" y="0"/>
            <wp:positionH relativeFrom="margin">
              <wp:posOffset>-185420</wp:posOffset>
            </wp:positionH>
            <wp:positionV relativeFrom="paragraph">
              <wp:posOffset>201295</wp:posOffset>
            </wp:positionV>
            <wp:extent cx="2781300" cy="1571625"/>
            <wp:effectExtent l="0" t="0" r="0" b="9525"/>
            <wp:wrapSquare wrapText="bothSides"/>
            <wp:docPr id="19" name="Image 19" descr="Toulouse. Ils récupèrent leurs courses au &quot;drive&quot; - ladepeche.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ulouse. Ils récupèrent leurs courses au &quot;drive&quot; - ladepeche.f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81300"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99B29B" w14:textId="77777777" w:rsidR="0056659D" w:rsidRDefault="00B46FBB" w:rsidP="00D23744">
      <w:pPr>
        <w:jc w:val="both"/>
        <w:rPr>
          <w:lang w:eastAsia="en-US"/>
        </w:rPr>
      </w:pPr>
      <w:r>
        <w:rPr>
          <w:lang w:eastAsia="en-US"/>
        </w:rPr>
        <w:t>Jérémy travaille au magasin Auchan d’Avignon et est en charge de la préparation des commandes.</w:t>
      </w:r>
    </w:p>
    <w:p w14:paraId="3D65C651" w14:textId="0DBAE6BA" w:rsidR="0056659D" w:rsidRDefault="00B46FBB" w:rsidP="00D23744">
      <w:pPr>
        <w:jc w:val="both"/>
        <w:rPr>
          <w:lang w:eastAsia="en-US"/>
        </w:rPr>
      </w:pPr>
      <w:r>
        <w:rPr>
          <w:lang w:eastAsia="en-US"/>
        </w:rPr>
        <w:t>Sur l’écran de son ordinateur, un tableau récapitulatif lui indique les commandes à traiter. Il consulte la commande N° 12 530 de Mr Bernard. Celui-ci y a indiqué les différents produits qu’il souhaite. Après avoir été dans l’entrepôt et le magasin rechercher les articles,</w:t>
      </w:r>
      <w:r w:rsidR="00D23744">
        <w:rPr>
          <w:lang w:eastAsia="en-US"/>
        </w:rPr>
        <w:t xml:space="preserve"> il indique sur le tableau des commandes que les produits sont disponibles.</w:t>
      </w:r>
      <w:r>
        <w:rPr>
          <w:lang w:eastAsia="en-US"/>
        </w:rPr>
        <w:t xml:space="preserve"> </w:t>
      </w:r>
      <w:r w:rsidR="00D23744">
        <w:rPr>
          <w:lang w:eastAsia="en-US"/>
        </w:rPr>
        <w:t xml:space="preserve">Le système </w:t>
      </w:r>
      <w:r>
        <w:rPr>
          <w:lang w:eastAsia="en-US"/>
        </w:rPr>
        <w:t xml:space="preserve">envoie un SMS au client qu’il </w:t>
      </w:r>
      <w:r w:rsidR="001255AC">
        <w:rPr>
          <w:lang w:eastAsia="en-US"/>
        </w:rPr>
        <w:t xml:space="preserve">peut </w:t>
      </w:r>
      <w:r>
        <w:rPr>
          <w:lang w:eastAsia="en-US"/>
        </w:rPr>
        <w:t>venir chercher sa commande à l’heure prévue.</w:t>
      </w:r>
    </w:p>
    <w:p w14:paraId="0475DB62" w14:textId="77777777" w:rsidR="0056659D" w:rsidRDefault="0056659D" w:rsidP="0056659D">
      <w:pPr>
        <w:rPr>
          <w:lang w:eastAsia="en-US"/>
        </w:rPr>
      </w:pPr>
    </w:p>
    <w:p w14:paraId="386DFCCB" w14:textId="77777777" w:rsidR="0056659D" w:rsidRDefault="0056659D" w:rsidP="0056659D">
      <w:pPr>
        <w:rPr>
          <w:lang w:eastAsia="en-US"/>
        </w:rPr>
      </w:pPr>
    </w:p>
    <w:p w14:paraId="6E87C871" w14:textId="155D9CDB" w:rsidR="0056659D" w:rsidRPr="00D23744" w:rsidRDefault="00B46FBB" w:rsidP="00B46FBB">
      <w:pPr>
        <w:pStyle w:val="Paragraphedeliste"/>
        <w:numPr>
          <w:ilvl w:val="0"/>
          <w:numId w:val="29"/>
        </w:numPr>
        <w:rPr>
          <w:b/>
          <w:bCs/>
          <w:lang w:eastAsia="en-US"/>
        </w:rPr>
      </w:pPr>
      <w:r w:rsidRPr="00D23744">
        <w:rPr>
          <w:b/>
          <w:bCs/>
          <w:lang w:eastAsia="en-US"/>
        </w:rPr>
        <w:t xml:space="preserve">Retrouver dans cet exemple les fonctions du système d’information </w:t>
      </w:r>
      <w:r w:rsidR="000723D8">
        <w:rPr>
          <w:b/>
          <w:bCs/>
          <w:lang w:eastAsia="en-US"/>
        </w:rPr>
        <w:t>d’Auchan</w:t>
      </w:r>
    </w:p>
    <w:p w14:paraId="3FE222F2" w14:textId="77777777" w:rsidR="006A749E" w:rsidRDefault="006A749E" w:rsidP="006A749E">
      <w:pPr>
        <w:spacing w:before="120"/>
        <w:rPr>
          <w:lang w:eastAsia="en-US"/>
        </w:rPr>
      </w:pPr>
      <w:r>
        <w:rPr>
          <w:lang w:eastAsia="en-US"/>
        </w:rPr>
        <w:t>Le système d’information d’Auchan a pris en charge la commande passée par Internet.</w:t>
      </w:r>
    </w:p>
    <w:p w14:paraId="61637940" w14:textId="77777777" w:rsidR="006A749E" w:rsidRDefault="006A749E" w:rsidP="006A749E">
      <w:pPr>
        <w:rPr>
          <w:lang w:eastAsia="en-US"/>
        </w:rPr>
      </w:pPr>
      <w:r>
        <w:rPr>
          <w:lang w:eastAsia="en-US"/>
        </w:rPr>
        <w:t>Ainsi la commande de monsieur Bernard a été :</w:t>
      </w:r>
    </w:p>
    <w:p w14:paraId="402F7633" w14:textId="012AA4F3" w:rsidR="006A749E" w:rsidRDefault="006A749E" w:rsidP="006A749E">
      <w:pPr>
        <w:pStyle w:val="Paragraphedeliste"/>
        <w:numPr>
          <w:ilvl w:val="0"/>
          <w:numId w:val="31"/>
        </w:numPr>
        <w:rPr>
          <w:lang w:eastAsia="en-US"/>
        </w:rPr>
      </w:pPr>
      <w:r>
        <w:rPr>
          <w:lang w:eastAsia="en-US"/>
        </w:rPr>
        <w:t xml:space="preserve">Collectée : </w:t>
      </w:r>
    </w:p>
    <w:p w14:paraId="77D65638" w14:textId="5C06B87F" w:rsidR="006A749E" w:rsidRDefault="006A749E" w:rsidP="006A749E">
      <w:pPr>
        <w:pStyle w:val="Paragraphedeliste"/>
        <w:numPr>
          <w:ilvl w:val="0"/>
          <w:numId w:val="31"/>
        </w:numPr>
        <w:rPr>
          <w:lang w:eastAsia="en-US"/>
        </w:rPr>
      </w:pPr>
      <w:r>
        <w:rPr>
          <w:lang w:eastAsia="en-US"/>
        </w:rPr>
        <w:t xml:space="preserve">Stockée : </w:t>
      </w:r>
    </w:p>
    <w:p w14:paraId="74B69E6C" w14:textId="08E0BF27" w:rsidR="006A749E" w:rsidRDefault="006A749E" w:rsidP="006A749E">
      <w:pPr>
        <w:pStyle w:val="Paragraphedeliste"/>
        <w:numPr>
          <w:ilvl w:val="0"/>
          <w:numId w:val="31"/>
        </w:numPr>
        <w:rPr>
          <w:lang w:eastAsia="en-US"/>
        </w:rPr>
      </w:pPr>
      <w:r>
        <w:rPr>
          <w:lang w:eastAsia="en-US"/>
        </w:rPr>
        <w:t xml:space="preserve">Traitement : </w:t>
      </w:r>
    </w:p>
    <w:p w14:paraId="1CE88DA6" w14:textId="3111E009" w:rsidR="006A749E" w:rsidRDefault="006A749E" w:rsidP="006A749E">
      <w:pPr>
        <w:pStyle w:val="Paragraphedeliste"/>
        <w:numPr>
          <w:ilvl w:val="0"/>
          <w:numId w:val="31"/>
        </w:numPr>
        <w:rPr>
          <w:lang w:eastAsia="en-US"/>
        </w:rPr>
      </w:pPr>
      <w:r>
        <w:rPr>
          <w:lang w:eastAsia="en-US"/>
        </w:rPr>
        <w:t xml:space="preserve">Diffusion : </w:t>
      </w:r>
    </w:p>
    <w:p w14:paraId="6A2188F1" w14:textId="77777777" w:rsidR="0056659D" w:rsidRDefault="0056659D" w:rsidP="0056659D">
      <w:pPr>
        <w:rPr>
          <w:lang w:eastAsia="en-US"/>
        </w:rPr>
      </w:pPr>
    </w:p>
    <w:p w14:paraId="238F62FD" w14:textId="77777777" w:rsidR="00E444D6" w:rsidRDefault="00E444D6" w:rsidP="0056659D">
      <w:pPr>
        <w:rPr>
          <w:lang w:eastAsia="en-US"/>
        </w:rPr>
      </w:pPr>
    </w:p>
    <w:p w14:paraId="4ED54ACB" w14:textId="77777777" w:rsidR="00E444D6" w:rsidRDefault="00E444D6" w:rsidP="0056659D">
      <w:pPr>
        <w:rPr>
          <w:lang w:eastAsia="en-US"/>
        </w:rPr>
      </w:pPr>
    </w:p>
    <w:p w14:paraId="752F804B" w14:textId="77777777" w:rsidR="00E444D6" w:rsidRDefault="00E444D6" w:rsidP="0056659D">
      <w:pPr>
        <w:rPr>
          <w:lang w:eastAsia="en-US"/>
        </w:rPr>
      </w:pPr>
    </w:p>
    <w:p w14:paraId="3A59B2CF" w14:textId="77777777" w:rsidR="0056659D" w:rsidRPr="00D23744" w:rsidRDefault="00D23744" w:rsidP="00D23744">
      <w:pPr>
        <w:pStyle w:val="Paragraphedeliste"/>
        <w:numPr>
          <w:ilvl w:val="0"/>
          <w:numId w:val="29"/>
        </w:numPr>
        <w:spacing w:after="120"/>
        <w:ind w:left="714" w:hanging="357"/>
        <w:rPr>
          <w:b/>
          <w:bCs/>
          <w:lang w:eastAsia="en-US"/>
        </w:rPr>
      </w:pPr>
      <w:r w:rsidRPr="00D23744">
        <w:rPr>
          <w:b/>
          <w:bCs/>
          <w:lang w:eastAsia="en-US"/>
        </w:rPr>
        <w:t>Quelles sont les informations auxquelles Jérémy a eu accès pour préparer la commande de Mr Bernard ?</w:t>
      </w:r>
    </w:p>
    <w:p w14:paraId="1E2D88E4" w14:textId="77777777" w:rsidR="00D23744" w:rsidRDefault="00D23744" w:rsidP="0056659D">
      <w:pPr>
        <w:rPr>
          <w:lang w:eastAsia="en-US"/>
        </w:rPr>
      </w:pPr>
    </w:p>
    <w:p w14:paraId="53E95690" w14:textId="77777777" w:rsidR="00E444D6" w:rsidRDefault="00E444D6" w:rsidP="0056659D">
      <w:pPr>
        <w:rPr>
          <w:lang w:eastAsia="en-US"/>
        </w:rPr>
      </w:pPr>
    </w:p>
    <w:p w14:paraId="39AAB3F2" w14:textId="77777777" w:rsidR="00E444D6" w:rsidRDefault="00E444D6" w:rsidP="0056659D">
      <w:pPr>
        <w:rPr>
          <w:lang w:eastAsia="en-US"/>
        </w:rPr>
      </w:pPr>
    </w:p>
    <w:p w14:paraId="64C61863" w14:textId="77777777" w:rsidR="00E444D6" w:rsidRDefault="00E444D6" w:rsidP="0056659D">
      <w:pPr>
        <w:rPr>
          <w:lang w:eastAsia="en-US"/>
        </w:rPr>
      </w:pPr>
    </w:p>
    <w:p w14:paraId="1EA28720" w14:textId="77777777" w:rsidR="00D23744" w:rsidRPr="006456B9" w:rsidRDefault="006456B9" w:rsidP="00D23744">
      <w:pPr>
        <w:pStyle w:val="Paragraphedeliste"/>
        <w:numPr>
          <w:ilvl w:val="0"/>
          <w:numId w:val="29"/>
        </w:numPr>
        <w:rPr>
          <w:b/>
          <w:bCs/>
          <w:lang w:eastAsia="en-US"/>
        </w:rPr>
      </w:pPr>
      <w:r w:rsidRPr="006456B9">
        <w:rPr>
          <w:b/>
          <w:bCs/>
          <w:lang w:eastAsia="en-US"/>
        </w:rPr>
        <w:t>Expliquez pourquoi Jérémy n’a pas eu accès aux informations de la carte bancaire de Monsieur Bernard</w:t>
      </w:r>
    </w:p>
    <w:p w14:paraId="51A609EA" w14:textId="15CC7AD6" w:rsidR="00E444D6" w:rsidRDefault="00E444D6" w:rsidP="006A749E">
      <w:pPr>
        <w:rPr>
          <w:lang w:eastAsia="en-US"/>
        </w:rPr>
      </w:pPr>
    </w:p>
    <w:p w14:paraId="609114BE" w14:textId="38D5B549" w:rsidR="006A749E" w:rsidRDefault="006A749E" w:rsidP="006A749E">
      <w:pPr>
        <w:rPr>
          <w:lang w:eastAsia="en-US"/>
        </w:rPr>
      </w:pPr>
    </w:p>
    <w:p w14:paraId="79987973" w14:textId="69781900" w:rsidR="006A749E" w:rsidRDefault="006A749E" w:rsidP="006A749E">
      <w:pPr>
        <w:rPr>
          <w:lang w:eastAsia="en-US"/>
        </w:rPr>
      </w:pPr>
    </w:p>
    <w:p w14:paraId="7E0E981D" w14:textId="77777777" w:rsidR="006456B9" w:rsidRDefault="006456B9" w:rsidP="006456B9">
      <w:pPr>
        <w:pStyle w:val="Titre2"/>
        <w:numPr>
          <w:ilvl w:val="0"/>
          <w:numId w:val="28"/>
        </w:numPr>
      </w:pPr>
      <w:r>
        <w:t xml:space="preserve">La collaboration </w:t>
      </w:r>
    </w:p>
    <w:p w14:paraId="10EE959C" w14:textId="77777777" w:rsidR="006456B9" w:rsidRDefault="006456B9" w:rsidP="00366733">
      <w:pPr>
        <w:pStyle w:val="Titre3"/>
      </w:pPr>
      <w:r>
        <w:t>Fiche ressources 4</w:t>
      </w:r>
    </w:p>
    <w:p w14:paraId="2BEE4BED" w14:textId="77777777" w:rsidR="00366733" w:rsidRDefault="00366733" w:rsidP="00366733">
      <w:pPr>
        <w:rPr>
          <w:lang w:eastAsia="en-US"/>
        </w:rPr>
      </w:pPr>
      <w:r>
        <w:rPr>
          <w:noProof/>
          <w:lang w:eastAsia="en-US"/>
        </w:rPr>
        <mc:AlternateContent>
          <mc:Choice Requires="wps">
            <w:drawing>
              <wp:anchor distT="0" distB="0" distL="114300" distR="114300" simplePos="0" relativeHeight="251674624" behindDoc="0" locked="0" layoutInCell="1" allowOverlap="1" wp14:anchorId="5AD1046D" wp14:editId="1FA3BD84">
                <wp:simplePos x="0" y="0"/>
                <wp:positionH relativeFrom="column">
                  <wp:posOffset>-42546</wp:posOffset>
                </wp:positionH>
                <wp:positionV relativeFrom="paragraph">
                  <wp:posOffset>85090</wp:posOffset>
                </wp:positionV>
                <wp:extent cx="6257925" cy="1552575"/>
                <wp:effectExtent l="0" t="0" r="28575" b="28575"/>
                <wp:wrapNone/>
                <wp:docPr id="20" name="Zone de texte 20"/>
                <wp:cNvGraphicFramePr/>
                <a:graphic xmlns:a="http://schemas.openxmlformats.org/drawingml/2006/main">
                  <a:graphicData uri="http://schemas.microsoft.com/office/word/2010/wordprocessingShape">
                    <wps:wsp>
                      <wps:cNvSpPr txBox="1"/>
                      <wps:spPr>
                        <a:xfrm>
                          <a:off x="0" y="0"/>
                          <a:ext cx="6257925" cy="1552575"/>
                        </a:xfrm>
                        <a:prstGeom prst="rect">
                          <a:avLst/>
                        </a:prstGeom>
                        <a:solidFill>
                          <a:srgbClr val="CCCCFF"/>
                        </a:solidFill>
                        <a:ln w="6350">
                          <a:solidFill>
                            <a:prstClr val="black"/>
                          </a:solidFill>
                        </a:ln>
                      </wps:spPr>
                      <wps:txbx>
                        <w:txbxContent>
                          <w:p w14:paraId="663BAD8B" w14:textId="77777777" w:rsidR="0028295A" w:rsidRDefault="0028295A" w:rsidP="00366733">
                            <w:pPr>
                              <w:ind w:left="142"/>
                              <w:rPr>
                                <w:lang w:eastAsia="en-US"/>
                              </w:rPr>
                            </w:pPr>
                            <w:r w:rsidRPr="00366733">
                              <w:rPr>
                                <w:rStyle w:val="Titre3Car"/>
                              </w:rPr>
                              <w:t xml:space="preserve">La collaboration </w:t>
                            </w:r>
                            <w:r>
                              <w:rPr>
                                <w:lang w:eastAsia="en-US"/>
                              </w:rPr>
                              <w:t xml:space="preserve">consiste à réaliser un travail à </w:t>
                            </w:r>
                            <w:r w:rsidRPr="00366733">
                              <w:rPr>
                                <w:rStyle w:val="Titre3Car"/>
                              </w:rPr>
                              <w:t>plusieurs personnes</w:t>
                            </w:r>
                            <w:r>
                              <w:rPr>
                                <w:lang w:eastAsia="en-US"/>
                              </w:rPr>
                              <w:t xml:space="preserve"> qui </w:t>
                            </w:r>
                            <w:r w:rsidRPr="00366733">
                              <w:rPr>
                                <w:rStyle w:val="Titre3Car"/>
                              </w:rPr>
                              <w:t>mettent en commun leurs connaissances et leurs compétences</w:t>
                            </w:r>
                            <w:r w:rsidR="00E444D6">
                              <w:rPr>
                                <w:lang w:eastAsia="en-US"/>
                              </w:rPr>
                              <w:t>…</w:t>
                            </w:r>
                          </w:p>
                          <w:p w14:paraId="1A7DACE0" w14:textId="77777777" w:rsidR="0028295A" w:rsidRDefault="0028295A" w:rsidP="00366733">
                            <w:pPr>
                              <w:ind w:left="142"/>
                              <w:rPr>
                                <w:lang w:eastAsia="en-US"/>
                              </w:rPr>
                            </w:pPr>
                            <w:r>
                              <w:rPr>
                                <w:lang w:eastAsia="en-US"/>
                              </w:rPr>
                              <w:t>Cela nécessite une organisation et une coordination des actions pour atteindre l’objectif fixé. Tous les membres du groupe partagent la responsabilité du projet et sont sur le même plan hiérarchique. Les outils numériques offrent de nouvelles opportunités de travail collectif</w:t>
                            </w:r>
                          </w:p>
                          <w:p w14:paraId="625DDF1F" w14:textId="77777777" w:rsidR="0028295A" w:rsidRDefault="0028295A" w:rsidP="00366733">
                            <w:pPr>
                              <w:ind w:left="142"/>
                            </w:pPr>
                          </w:p>
                          <w:p w14:paraId="4645889F" w14:textId="77777777" w:rsidR="0028295A" w:rsidRDefault="0028295A" w:rsidP="00366733">
                            <w:pPr>
                              <w:ind w:left="142"/>
                            </w:pPr>
                            <w:r w:rsidRPr="00836A71">
                              <w:rPr>
                                <w:rStyle w:val="Titre3Car"/>
                              </w:rPr>
                              <w:t>L’intelligence collective</w:t>
                            </w:r>
                            <w:r>
                              <w:t xml:space="preserve"> consiste à tirer parti des interactions entre les membres (échanges d’informations et d’idées) pour effectuer des tâches complexes ou résoudre des situations compliquées.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20" o:spid="_x0000_s1030" type="#_x0000_t202" style="position:absolute;margin-left:-3.35pt;margin-top:6.7pt;width:492.75pt;height:122.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" fillcolor="#ccf" strokeweight=".5pt">
                <v:textbox>
                  <w:txbxContent>
                    <w:p w:rsidR="0028295A" w:rsidRDefault="0028295A" w:rsidP="00366733">
                      <w:pPr>
                        <w:ind w:left="142"/>
                        <w:rPr>
                          <w:lang w:eastAsia="en-US"/>
                        </w:rPr>
                      </w:pPr>
                      <w:r w:rsidRPr="00366733">
                        <w:rPr>
                          <w:rStyle w:val="Titre3Car"/>
                        </w:rPr>
                        <w:t xml:space="preserve">La collaboration </w:t>
                      </w:r>
                      <w:r>
                        <w:rPr>
                          <w:lang w:eastAsia="en-US"/>
                        </w:rPr>
                        <w:t xml:space="preserve">consiste à réaliser un travail à </w:t>
                      </w:r>
                      <w:r w:rsidRPr="00366733">
                        <w:rPr>
                          <w:rStyle w:val="Titre3Car"/>
                        </w:rPr>
                        <w:t>plusieurs personnes</w:t>
                      </w:r>
                      <w:r>
                        <w:rPr>
                          <w:lang w:eastAsia="en-US"/>
                        </w:rPr>
                        <w:t xml:space="preserve"> qui </w:t>
                      </w:r>
                      <w:r w:rsidRPr="00366733">
                        <w:rPr>
                          <w:rStyle w:val="Titre3Car"/>
                        </w:rPr>
                        <w:t>mettent en commun leurs connaissances et leurs compétences</w:t>
                      </w:r>
                      <w:r w:rsidR="00E444D6">
                        <w:rPr>
                          <w:lang w:eastAsia="en-US"/>
                        </w:rPr>
                        <w:t>…</w:t>
                      </w:r>
                    </w:p>
                    <w:p w:rsidR="0028295A" w:rsidRDefault="0028295A" w:rsidP="00366733">
                      <w:pPr>
                        <w:ind w:left="142"/>
                        <w:rPr>
                          <w:lang w:eastAsia="en-US"/>
                        </w:rPr>
                      </w:pPr>
                      <w:r>
                        <w:rPr>
                          <w:lang w:eastAsia="en-US"/>
                        </w:rPr>
                        <w:t>Cela nécessite une organisation et une coordination des actions pour atteindre l’objectif fixé. Tous les membres du groupe partagent la responsabilité du projet et sont sur le même plan hiérarchique. Les outils numériques offrent de nouvelles opportunités de travail collectif</w:t>
                      </w:r>
                    </w:p>
                    <w:p w:rsidR="0028295A" w:rsidRDefault="0028295A" w:rsidP="00366733">
                      <w:pPr>
                        <w:ind w:left="142"/>
                      </w:pPr>
                    </w:p>
                    <w:p w:rsidR="0028295A" w:rsidRDefault="0028295A" w:rsidP="00366733">
                      <w:pPr>
                        <w:ind w:left="142"/>
                      </w:pPr>
                      <w:r w:rsidRPr="00836A71">
                        <w:rPr>
                          <w:rStyle w:val="Titre3Car"/>
                        </w:rPr>
                        <w:t>L’intelligence collective</w:t>
                      </w:r>
                      <w:r>
                        <w:t xml:space="preserve"> consiste à tirer parti des interactions entre les membres (échanges d’informations et d’idées) pour effectuer des tâches complexes ou résoudre des situations compliquées.</w:t>
                      </w:r>
                    </w:p>
                  </w:txbxContent>
                </v:textbox>
              </v:shape>
            </w:pict>
          </mc:Fallback>
        </mc:AlternateContent>
      </w:r>
    </w:p>
    <w:p w14:paraId="6FE39D29" w14:textId="77777777" w:rsidR="00366733" w:rsidRDefault="00366733" w:rsidP="00366733">
      <w:pPr>
        <w:rPr>
          <w:lang w:eastAsia="en-US"/>
        </w:rPr>
      </w:pPr>
    </w:p>
    <w:p w14:paraId="0A11147A" w14:textId="77777777" w:rsidR="00366733" w:rsidRDefault="00366733" w:rsidP="00366733">
      <w:pPr>
        <w:rPr>
          <w:lang w:eastAsia="en-US"/>
        </w:rPr>
      </w:pPr>
    </w:p>
    <w:p w14:paraId="4C4B330F" w14:textId="77777777" w:rsidR="00366733" w:rsidRDefault="00366733" w:rsidP="00366733">
      <w:pPr>
        <w:rPr>
          <w:lang w:eastAsia="en-US"/>
        </w:rPr>
      </w:pPr>
    </w:p>
    <w:p w14:paraId="7BF29CC3" w14:textId="77777777" w:rsidR="00366733" w:rsidRDefault="00366733" w:rsidP="00366733">
      <w:pPr>
        <w:rPr>
          <w:lang w:eastAsia="en-US"/>
        </w:rPr>
      </w:pPr>
    </w:p>
    <w:p w14:paraId="2574EEA3" w14:textId="77777777" w:rsidR="00366733" w:rsidRDefault="00366733" w:rsidP="00366733">
      <w:pPr>
        <w:rPr>
          <w:lang w:eastAsia="en-US"/>
        </w:rPr>
      </w:pPr>
    </w:p>
    <w:p w14:paraId="11F39831" w14:textId="77777777" w:rsidR="00366733" w:rsidRDefault="00366733" w:rsidP="00366733">
      <w:pPr>
        <w:rPr>
          <w:lang w:eastAsia="en-US"/>
        </w:rPr>
      </w:pPr>
    </w:p>
    <w:p w14:paraId="49225363" w14:textId="77777777" w:rsidR="00366733" w:rsidRDefault="00366733" w:rsidP="00366733">
      <w:pPr>
        <w:rPr>
          <w:lang w:eastAsia="en-US"/>
        </w:rPr>
      </w:pPr>
    </w:p>
    <w:p w14:paraId="44E5D0A9" w14:textId="77777777" w:rsidR="00366733" w:rsidRDefault="00366733" w:rsidP="00366733">
      <w:pPr>
        <w:rPr>
          <w:lang w:eastAsia="en-US"/>
        </w:rPr>
      </w:pPr>
    </w:p>
    <w:p w14:paraId="3F82B91D" w14:textId="77777777" w:rsidR="00366733" w:rsidRDefault="00366733" w:rsidP="00366733">
      <w:pPr>
        <w:rPr>
          <w:lang w:eastAsia="en-US"/>
        </w:rPr>
      </w:pPr>
    </w:p>
    <w:p w14:paraId="15045F96" w14:textId="77777777" w:rsidR="00366733" w:rsidRDefault="00366733" w:rsidP="00366733">
      <w:pPr>
        <w:rPr>
          <w:lang w:eastAsia="en-US"/>
        </w:rPr>
      </w:pPr>
    </w:p>
    <w:p w14:paraId="63D3ACFF" w14:textId="77777777" w:rsidR="00366733" w:rsidRPr="00366733" w:rsidRDefault="00366733" w:rsidP="00366733">
      <w:pPr>
        <w:rPr>
          <w:lang w:eastAsia="en-US"/>
        </w:rPr>
      </w:pPr>
    </w:p>
    <w:p w14:paraId="4AA0929F" w14:textId="77777777" w:rsidR="00366733" w:rsidRDefault="00424F7C" w:rsidP="00B84F5D">
      <w:pPr>
        <w:jc w:val="center"/>
        <w:rPr>
          <w:lang w:eastAsia="en-US"/>
        </w:rPr>
      </w:pPr>
      <w:r>
        <w:rPr>
          <w:noProof/>
        </w:rPr>
        <w:drawing>
          <wp:inline distT="0" distB="0" distL="0" distR="0" wp14:anchorId="67AA245A" wp14:editId="054181C4">
            <wp:extent cx="5760720" cy="3165475"/>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3165475"/>
                    </a:xfrm>
                    <a:prstGeom prst="rect">
                      <a:avLst/>
                    </a:prstGeom>
                  </pic:spPr>
                </pic:pic>
              </a:graphicData>
            </a:graphic>
          </wp:inline>
        </w:drawing>
      </w:r>
    </w:p>
    <w:p w14:paraId="0D25AB64" w14:textId="77777777" w:rsidR="00424F7C" w:rsidRDefault="00424F7C" w:rsidP="00366733">
      <w:pPr>
        <w:ind w:left="567"/>
        <w:rPr>
          <w:lang w:eastAsia="en-US"/>
        </w:rPr>
      </w:pPr>
    </w:p>
    <w:p w14:paraId="792CD5B2" w14:textId="77777777" w:rsidR="00424F7C" w:rsidRPr="00E444D6" w:rsidRDefault="00424F7C" w:rsidP="00366733">
      <w:pPr>
        <w:ind w:left="567"/>
        <w:rPr>
          <w:b/>
          <w:bCs/>
          <w:lang w:eastAsia="en-US"/>
        </w:rPr>
      </w:pPr>
      <w:r w:rsidRPr="00E444D6">
        <w:rPr>
          <w:b/>
          <w:bCs/>
          <w:lang w:eastAsia="en-US"/>
        </w:rPr>
        <w:t>Identifier, dans les exemples ci-dessous, quels seraient les outils collaboratifs les plus appropriés</w:t>
      </w:r>
    </w:p>
    <w:p w14:paraId="480EFA9C" w14:textId="77777777" w:rsidR="00424F7C" w:rsidRDefault="00424F7C" w:rsidP="00366733">
      <w:pPr>
        <w:ind w:left="567"/>
        <w:rPr>
          <w:lang w:eastAsia="en-US"/>
        </w:rPr>
      </w:pPr>
    </w:p>
    <w:tbl>
      <w:tblPr>
        <w:tblStyle w:val="Tableausimple1"/>
        <w:tblW w:w="0" w:type="auto"/>
        <w:tblLook w:val="04A0" w:firstRow="1" w:lastRow="0" w:firstColumn="1" w:lastColumn="0" w:noHBand="0" w:noVBand="1"/>
      </w:tblPr>
      <w:tblGrid>
        <w:gridCol w:w="4531"/>
        <w:gridCol w:w="4531"/>
      </w:tblGrid>
      <w:tr w:rsidR="00424F7C" w:rsidRPr="00424F7C" w14:paraId="6438409B" w14:textId="77777777" w:rsidTr="00424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1B110B6" w14:textId="77777777" w:rsidR="00424F7C" w:rsidRPr="00424F7C" w:rsidRDefault="00424F7C" w:rsidP="00366733">
            <w:pPr>
              <w:rPr>
                <w:b w:val="0"/>
                <w:bCs w:val="0"/>
                <w:lang w:eastAsia="en-US"/>
              </w:rPr>
            </w:pPr>
            <w:r w:rsidRPr="00424F7C">
              <w:rPr>
                <w:b w:val="0"/>
                <w:bCs w:val="0"/>
                <w:lang w:eastAsia="en-US"/>
              </w:rPr>
              <w:t xml:space="preserve">Le chef de service de Jérémy souhaite faire une </w:t>
            </w:r>
            <w:r>
              <w:rPr>
                <w:b w:val="0"/>
                <w:bCs w:val="0"/>
                <w:lang w:eastAsia="en-US"/>
              </w:rPr>
              <w:t>réunion pour organiser le travail des prochaines semaines</w:t>
            </w:r>
          </w:p>
        </w:tc>
        <w:tc>
          <w:tcPr>
            <w:tcW w:w="4531" w:type="dxa"/>
          </w:tcPr>
          <w:p w14:paraId="00DAC806" w14:textId="77777777" w:rsidR="008970CA" w:rsidRPr="00424F7C" w:rsidRDefault="008970CA" w:rsidP="00366733">
            <w:pPr>
              <w:cnfStyle w:val="100000000000" w:firstRow="1" w:lastRow="0" w:firstColumn="0" w:lastColumn="0" w:oddVBand="0" w:evenVBand="0" w:oddHBand="0" w:evenHBand="0" w:firstRowFirstColumn="0" w:firstRowLastColumn="0" w:lastRowFirstColumn="0" w:lastRowLastColumn="0"/>
              <w:rPr>
                <w:b w:val="0"/>
                <w:bCs w:val="0"/>
                <w:lang w:eastAsia="en-US"/>
              </w:rPr>
            </w:pPr>
          </w:p>
        </w:tc>
      </w:tr>
      <w:tr w:rsidR="00424F7C" w:rsidRPr="00424F7C" w14:paraId="43B1A0AB" w14:textId="77777777" w:rsidTr="00424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D137482" w14:textId="77777777" w:rsidR="00424F7C" w:rsidRPr="00424F7C" w:rsidRDefault="00424F7C" w:rsidP="00366733">
            <w:pPr>
              <w:rPr>
                <w:b w:val="0"/>
                <w:bCs w:val="0"/>
                <w:lang w:eastAsia="en-US"/>
              </w:rPr>
            </w:pPr>
            <w:r>
              <w:rPr>
                <w:b w:val="0"/>
                <w:bCs w:val="0"/>
                <w:lang w:eastAsia="en-US"/>
              </w:rPr>
              <w:t>Jérémy récupère</w:t>
            </w:r>
            <w:r w:rsidR="008970CA">
              <w:rPr>
                <w:b w:val="0"/>
                <w:bCs w:val="0"/>
                <w:lang w:eastAsia="en-US"/>
              </w:rPr>
              <w:t xml:space="preserve"> le document de demander de congés pour ses prochaines vacances d’été</w:t>
            </w:r>
          </w:p>
        </w:tc>
        <w:tc>
          <w:tcPr>
            <w:tcW w:w="4531" w:type="dxa"/>
          </w:tcPr>
          <w:p w14:paraId="4E699623" w14:textId="77777777" w:rsidR="00424F7C" w:rsidRPr="00424F7C" w:rsidRDefault="00424F7C" w:rsidP="00366733">
            <w:pPr>
              <w:cnfStyle w:val="000000100000" w:firstRow="0" w:lastRow="0" w:firstColumn="0" w:lastColumn="0" w:oddVBand="0" w:evenVBand="0" w:oddHBand="1" w:evenHBand="0" w:firstRowFirstColumn="0" w:firstRowLastColumn="0" w:lastRowFirstColumn="0" w:lastRowLastColumn="0"/>
              <w:rPr>
                <w:lang w:eastAsia="en-US"/>
              </w:rPr>
            </w:pPr>
          </w:p>
        </w:tc>
      </w:tr>
      <w:tr w:rsidR="00424F7C" w:rsidRPr="00424F7C" w14:paraId="628C67BF" w14:textId="77777777" w:rsidTr="00424F7C">
        <w:tc>
          <w:tcPr>
            <w:cnfStyle w:val="001000000000" w:firstRow="0" w:lastRow="0" w:firstColumn="1" w:lastColumn="0" w:oddVBand="0" w:evenVBand="0" w:oddHBand="0" w:evenHBand="0" w:firstRowFirstColumn="0" w:firstRowLastColumn="0" w:lastRowFirstColumn="0" w:lastRowLastColumn="0"/>
            <w:tcW w:w="4531" w:type="dxa"/>
          </w:tcPr>
          <w:p w14:paraId="106DA5CD" w14:textId="77777777" w:rsidR="00424F7C" w:rsidRPr="00424F7C" w:rsidRDefault="008970CA" w:rsidP="00366733">
            <w:pPr>
              <w:rPr>
                <w:b w:val="0"/>
                <w:bCs w:val="0"/>
                <w:lang w:eastAsia="en-US"/>
              </w:rPr>
            </w:pPr>
            <w:r>
              <w:rPr>
                <w:b w:val="0"/>
                <w:bCs w:val="0"/>
                <w:lang w:eastAsia="en-US"/>
              </w:rPr>
              <w:t>Jérémy envoie sa demande de congés à son chef de service</w:t>
            </w:r>
          </w:p>
        </w:tc>
        <w:tc>
          <w:tcPr>
            <w:tcW w:w="4531" w:type="dxa"/>
          </w:tcPr>
          <w:p w14:paraId="597E6F9B" w14:textId="77777777" w:rsidR="00424F7C" w:rsidRPr="00424F7C" w:rsidRDefault="00424F7C" w:rsidP="00366733">
            <w:pPr>
              <w:cnfStyle w:val="000000000000" w:firstRow="0" w:lastRow="0" w:firstColumn="0" w:lastColumn="0" w:oddVBand="0" w:evenVBand="0" w:oddHBand="0" w:evenHBand="0" w:firstRowFirstColumn="0" w:firstRowLastColumn="0" w:lastRowFirstColumn="0" w:lastRowLastColumn="0"/>
              <w:rPr>
                <w:lang w:eastAsia="en-US"/>
              </w:rPr>
            </w:pPr>
          </w:p>
        </w:tc>
      </w:tr>
      <w:tr w:rsidR="00424F7C" w:rsidRPr="00424F7C" w14:paraId="5A3570F7" w14:textId="77777777" w:rsidTr="00424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F74ED71" w14:textId="77777777" w:rsidR="00424F7C" w:rsidRPr="00424F7C" w:rsidRDefault="008970CA" w:rsidP="00366733">
            <w:pPr>
              <w:rPr>
                <w:b w:val="0"/>
                <w:bCs w:val="0"/>
                <w:lang w:eastAsia="en-US"/>
              </w:rPr>
            </w:pPr>
            <w:r>
              <w:rPr>
                <w:b w:val="0"/>
                <w:bCs w:val="0"/>
                <w:lang w:eastAsia="en-US"/>
              </w:rPr>
              <w:t>Jérémy lit dans le bulletin d’information d’Auchan qu’un nouveau magasin sera bientôt implanté en Pologne</w:t>
            </w:r>
          </w:p>
        </w:tc>
        <w:tc>
          <w:tcPr>
            <w:tcW w:w="4531" w:type="dxa"/>
          </w:tcPr>
          <w:p w14:paraId="03C5E6D7" w14:textId="77777777" w:rsidR="008970CA" w:rsidRPr="00424F7C" w:rsidRDefault="008970CA" w:rsidP="00366733">
            <w:pPr>
              <w:cnfStyle w:val="000000100000" w:firstRow="0" w:lastRow="0" w:firstColumn="0" w:lastColumn="0" w:oddVBand="0" w:evenVBand="0" w:oddHBand="1" w:evenHBand="0" w:firstRowFirstColumn="0" w:firstRowLastColumn="0" w:lastRowFirstColumn="0" w:lastRowLastColumn="0"/>
              <w:rPr>
                <w:lang w:eastAsia="en-US"/>
              </w:rPr>
            </w:pPr>
          </w:p>
        </w:tc>
      </w:tr>
    </w:tbl>
    <w:p w14:paraId="4F3B89AC" w14:textId="77777777" w:rsidR="00D9563C" w:rsidRDefault="00D9563C" w:rsidP="00D9563C">
      <w:pPr>
        <w:pStyle w:val="Titre2"/>
        <w:numPr>
          <w:ilvl w:val="0"/>
          <w:numId w:val="28"/>
        </w:numPr>
      </w:pPr>
      <w:r>
        <w:lastRenderedPageBreak/>
        <w:t>Communauté en ligne et réseaux sociaux</w:t>
      </w:r>
    </w:p>
    <w:p w14:paraId="3A1D7270" w14:textId="77777777" w:rsidR="00D9563C" w:rsidRDefault="00E444D6" w:rsidP="00D9563C">
      <w:pPr>
        <w:rPr>
          <w:lang w:eastAsia="en-US"/>
        </w:rPr>
      </w:pPr>
      <w:r>
        <w:rPr>
          <w:noProof/>
        </w:rPr>
        <w:drawing>
          <wp:anchor distT="0" distB="0" distL="114300" distR="114300" simplePos="0" relativeHeight="251681792" behindDoc="0" locked="0" layoutInCell="1" allowOverlap="1" wp14:anchorId="3D1BF35A" wp14:editId="7453918B">
            <wp:simplePos x="0" y="0"/>
            <wp:positionH relativeFrom="column">
              <wp:posOffset>2623820</wp:posOffset>
            </wp:positionH>
            <wp:positionV relativeFrom="paragraph">
              <wp:posOffset>92075</wp:posOffset>
            </wp:positionV>
            <wp:extent cx="3476625" cy="780415"/>
            <wp:effectExtent l="0" t="0" r="9525" b="635"/>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476625" cy="780415"/>
                    </a:xfrm>
                    <a:prstGeom prst="rect">
                      <a:avLst/>
                    </a:prstGeom>
                  </pic:spPr>
                </pic:pic>
              </a:graphicData>
            </a:graphic>
            <wp14:sizeRelH relativeFrom="page">
              <wp14:pctWidth>0</wp14:pctWidth>
            </wp14:sizeRelH>
            <wp14:sizeRelV relativeFrom="page">
              <wp14:pctHeight>0</wp14:pctHeight>
            </wp14:sizeRelV>
          </wp:anchor>
        </w:drawing>
      </w:r>
    </w:p>
    <w:p w14:paraId="16BBFC32" w14:textId="77777777" w:rsidR="00D9563C" w:rsidRDefault="00D9563C" w:rsidP="00D9563C">
      <w:pPr>
        <w:rPr>
          <w:lang w:eastAsia="en-US"/>
        </w:rPr>
      </w:pPr>
      <w:r>
        <w:rPr>
          <w:lang w:eastAsia="en-US"/>
        </w:rPr>
        <w:t xml:space="preserve">Auchan a décidé de créer une communauté </w:t>
      </w:r>
    </w:p>
    <w:p w14:paraId="44C6C4E8" w14:textId="77777777" w:rsidR="00D9563C" w:rsidRDefault="00D53A2D" w:rsidP="00D9563C">
      <w:pPr>
        <w:rPr>
          <w:noProof/>
        </w:rPr>
      </w:pPr>
      <w:r w:rsidRPr="00D53A2D">
        <w:rPr>
          <w:noProof/>
        </w:rPr>
        <w:t xml:space="preserve"> </w:t>
      </w:r>
    </w:p>
    <w:p w14:paraId="187CE1B5" w14:textId="77777777" w:rsidR="00D53A2D" w:rsidRDefault="00E444D6" w:rsidP="00D9563C">
      <w:pPr>
        <w:rPr>
          <w:noProof/>
        </w:rPr>
      </w:pPr>
      <w:r>
        <w:rPr>
          <w:noProof/>
        </w:rPr>
        <w:drawing>
          <wp:anchor distT="0" distB="0" distL="114300" distR="114300" simplePos="0" relativeHeight="251677696" behindDoc="0" locked="0" layoutInCell="1" allowOverlap="1" wp14:anchorId="45037722" wp14:editId="30FE3416">
            <wp:simplePos x="0" y="0"/>
            <wp:positionH relativeFrom="margin">
              <wp:align>left</wp:align>
            </wp:positionH>
            <wp:positionV relativeFrom="paragraph">
              <wp:posOffset>9525</wp:posOffset>
            </wp:positionV>
            <wp:extent cx="1752600" cy="1371600"/>
            <wp:effectExtent l="0" t="0" r="0" b="0"/>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1752600" cy="1371600"/>
                    </a:xfrm>
                    <a:prstGeom prst="rect">
                      <a:avLst/>
                    </a:prstGeom>
                  </pic:spPr>
                </pic:pic>
              </a:graphicData>
            </a:graphic>
          </wp:anchor>
        </w:drawing>
      </w:r>
    </w:p>
    <w:p w14:paraId="09EBA60A" w14:textId="77777777" w:rsidR="00D53A2D" w:rsidRDefault="00D53A2D" w:rsidP="00D9563C">
      <w:pPr>
        <w:rPr>
          <w:noProof/>
        </w:rPr>
      </w:pPr>
    </w:p>
    <w:p w14:paraId="304D7379" w14:textId="77777777" w:rsidR="00D53A2D" w:rsidRDefault="00E444D6" w:rsidP="00D9563C">
      <w:pPr>
        <w:rPr>
          <w:noProof/>
        </w:rPr>
      </w:pPr>
      <w:r>
        <w:rPr>
          <w:noProof/>
        </w:rPr>
        <w:drawing>
          <wp:anchor distT="0" distB="0" distL="114300" distR="114300" simplePos="0" relativeHeight="251675648" behindDoc="0" locked="0" layoutInCell="1" allowOverlap="1" wp14:anchorId="2320F694" wp14:editId="42A0434A">
            <wp:simplePos x="0" y="0"/>
            <wp:positionH relativeFrom="margin">
              <wp:posOffset>1828800</wp:posOffset>
            </wp:positionH>
            <wp:positionV relativeFrom="paragraph">
              <wp:posOffset>147955</wp:posOffset>
            </wp:positionV>
            <wp:extent cx="4467225" cy="2423160"/>
            <wp:effectExtent l="0" t="0" r="9525"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467225" cy="2423160"/>
                    </a:xfrm>
                    <a:prstGeom prst="rect">
                      <a:avLst/>
                    </a:prstGeom>
                  </pic:spPr>
                </pic:pic>
              </a:graphicData>
            </a:graphic>
            <wp14:sizeRelH relativeFrom="page">
              <wp14:pctWidth>0</wp14:pctWidth>
            </wp14:sizeRelH>
            <wp14:sizeRelV relativeFrom="page">
              <wp14:pctHeight>0</wp14:pctHeight>
            </wp14:sizeRelV>
          </wp:anchor>
        </w:drawing>
      </w:r>
    </w:p>
    <w:p w14:paraId="2653B862" w14:textId="77777777" w:rsidR="00D53A2D" w:rsidRDefault="00D53A2D" w:rsidP="00D9563C">
      <w:pPr>
        <w:rPr>
          <w:noProof/>
        </w:rPr>
      </w:pPr>
    </w:p>
    <w:p w14:paraId="74D54FC1" w14:textId="77777777" w:rsidR="00D53A2D" w:rsidRDefault="00D53A2D" w:rsidP="00D9563C">
      <w:pPr>
        <w:rPr>
          <w:lang w:eastAsia="en-US"/>
        </w:rPr>
      </w:pPr>
    </w:p>
    <w:p w14:paraId="36619C3F" w14:textId="77777777" w:rsidR="00AD3FF7" w:rsidRDefault="00AD3FF7" w:rsidP="00D9563C">
      <w:pPr>
        <w:rPr>
          <w:lang w:eastAsia="en-US"/>
        </w:rPr>
      </w:pPr>
    </w:p>
    <w:p w14:paraId="59B3DD8C" w14:textId="77777777" w:rsidR="00AD3FF7" w:rsidRDefault="00AD3FF7" w:rsidP="00D9563C">
      <w:pPr>
        <w:rPr>
          <w:lang w:eastAsia="en-US"/>
        </w:rPr>
      </w:pPr>
    </w:p>
    <w:p w14:paraId="64473AB2" w14:textId="77777777" w:rsidR="00AD3FF7" w:rsidRDefault="00AD3FF7" w:rsidP="00D9563C">
      <w:pPr>
        <w:rPr>
          <w:lang w:eastAsia="en-US"/>
        </w:rPr>
      </w:pPr>
    </w:p>
    <w:p w14:paraId="1BA39BA7" w14:textId="77777777" w:rsidR="002A1450" w:rsidRDefault="002A1450" w:rsidP="00D9563C">
      <w:pPr>
        <w:rPr>
          <w:lang w:eastAsia="en-US"/>
        </w:rPr>
      </w:pPr>
      <w:r>
        <w:rPr>
          <w:noProof/>
        </w:rPr>
        <w:drawing>
          <wp:inline distT="0" distB="0" distL="0" distR="0" wp14:anchorId="19423837" wp14:editId="1C7350A7">
            <wp:extent cx="952500" cy="251354"/>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87672" cy="260636"/>
                    </a:xfrm>
                    <a:prstGeom prst="rect">
                      <a:avLst/>
                    </a:prstGeom>
                  </pic:spPr>
                </pic:pic>
              </a:graphicData>
            </a:graphic>
          </wp:inline>
        </w:drawing>
      </w:r>
    </w:p>
    <w:p w14:paraId="6E97191A" w14:textId="77777777" w:rsidR="00AD3FF7" w:rsidRDefault="002A1450" w:rsidP="002A1450">
      <w:pPr>
        <w:ind w:left="-567"/>
        <w:rPr>
          <w:lang w:eastAsia="en-US"/>
        </w:rPr>
      </w:pPr>
      <w:r>
        <w:rPr>
          <w:noProof/>
        </w:rPr>
        <w:drawing>
          <wp:inline distT="0" distB="0" distL="0" distR="0" wp14:anchorId="0EE9D2C4" wp14:editId="3B47503E">
            <wp:extent cx="6704542" cy="2133600"/>
            <wp:effectExtent l="0" t="0" r="127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712068" cy="2135995"/>
                    </a:xfrm>
                    <a:prstGeom prst="rect">
                      <a:avLst/>
                    </a:prstGeom>
                  </pic:spPr>
                </pic:pic>
              </a:graphicData>
            </a:graphic>
          </wp:inline>
        </w:drawing>
      </w:r>
    </w:p>
    <w:p w14:paraId="35AAE691" w14:textId="77777777" w:rsidR="002A1450" w:rsidRDefault="002A1450" w:rsidP="002A1450">
      <w:pPr>
        <w:ind w:left="-567"/>
        <w:rPr>
          <w:lang w:eastAsia="en-US"/>
        </w:rPr>
      </w:pPr>
    </w:p>
    <w:p w14:paraId="785C26B5" w14:textId="77777777" w:rsidR="002A1450" w:rsidRDefault="002A1450" w:rsidP="00D9563C">
      <w:pPr>
        <w:rPr>
          <w:lang w:eastAsia="en-US"/>
        </w:rPr>
      </w:pPr>
    </w:p>
    <w:p w14:paraId="0245EC63" w14:textId="77777777" w:rsidR="002A1450" w:rsidRPr="00FA3D73" w:rsidRDefault="002A1450" w:rsidP="002A1450">
      <w:pPr>
        <w:pStyle w:val="Paragraphedeliste"/>
        <w:numPr>
          <w:ilvl w:val="0"/>
          <w:numId w:val="36"/>
        </w:numPr>
        <w:rPr>
          <w:b/>
          <w:bCs/>
          <w:lang w:eastAsia="en-US"/>
        </w:rPr>
      </w:pPr>
      <w:r w:rsidRPr="00FA3D73">
        <w:rPr>
          <w:b/>
          <w:bCs/>
          <w:lang w:eastAsia="en-US"/>
        </w:rPr>
        <w:t>Quel est l’utilité de la communauté en ligne ?</w:t>
      </w:r>
    </w:p>
    <w:p w14:paraId="4F8A448A" w14:textId="77777777" w:rsidR="002A1450" w:rsidRDefault="002A1450" w:rsidP="00D9563C">
      <w:pPr>
        <w:rPr>
          <w:lang w:eastAsia="en-US"/>
        </w:rPr>
      </w:pPr>
    </w:p>
    <w:p w14:paraId="06745348" w14:textId="77777777" w:rsidR="00E444D6" w:rsidRDefault="00E444D6" w:rsidP="00D9563C">
      <w:pPr>
        <w:rPr>
          <w:lang w:eastAsia="en-US"/>
        </w:rPr>
      </w:pPr>
    </w:p>
    <w:p w14:paraId="37AB9FEA" w14:textId="77777777" w:rsidR="00E444D6" w:rsidRDefault="00E444D6" w:rsidP="00D9563C">
      <w:pPr>
        <w:rPr>
          <w:lang w:eastAsia="en-US"/>
        </w:rPr>
      </w:pPr>
    </w:p>
    <w:p w14:paraId="4E2294AC" w14:textId="77777777" w:rsidR="00E444D6" w:rsidRDefault="00E444D6" w:rsidP="00D9563C">
      <w:pPr>
        <w:rPr>
          <w:lang w:eastAsia="en-US"/>
        </w:rPr>
      </w:pPr>
    </w:p>
    <w:p w14:paraId="1FAE5AF6" w14:textId="77777777" w:rsidR="00E444D6" w:rsidRDefault="00E444D6" w:rsidP="00D9563C">
      <w:pPr>
        <w:rPr>
          <w:lang w:eastAsia="en-US"/>
        </w:rPr>
      </w:pPr>
    </w:p>
    <w:p w14:paraId="7EE445FD" w14:textId="77777777" w:rsidR="00E444D6" w:rsidRDefault="00E444D6" w:rsidP="00D9563C">
      <w:pPr>
        <w:rPr>
          <w:lang w:eastAsia="en-US"/>
        </w:rPr>
      </w:pPr>
    </w:p>
    <w:p w14:paraId="165DE4B6" w14:textId="77777777" w:rsidR="002A1450" w:rsidRPr="00E444D6" w:rsidRDefault="002A1450" w:rsidP="00FA3D73">
      <w:pPr>
        <w:pStyle w:val="Paragraphedeliste"/>
        <w:numPr>
          <w:ilvl w:val="0"/>
          <w:numId w:val="36"/>
        </w:numPr>
        <w:rPr>
          <w:b/>
          <w:bCs/>
          <w:lang w:eastAsia="en-US"/>
        </w:rPr>
      </w:pPr>
      <w:r w:rsidRPr="00E444D6">
        <w:rPr>
          <w:b/>
          <w:bCs/>
          <w:lang w:eastAsia="en-US"/>
        </w:rPr>
        <w:t>Quel est l’intérêt pour une entreprise d</w:t>
      </w:r>
      <w:r w:rsidR="00FA3D73" w:rsidRPr="00E444D6">
        <w:rPr>
          <w:b/>
          <w:bCs/>
          <w:lang w:eastAsia="en-US"/>
        </w:rPr>
        <w:t>’être présent sur les réseaux sociaux ?</w:t>
      </w:r>
    </w:p>
    <w:p w14:paraId="2B1BDFE1" w14:textId="77777777" w:rsidR="002A1450" w:rsidRDefault="002A1450" w:rsidP="00D9563C">
      <w:pPr>
        <w:rPr>
          <w:lang w:eastAsia="en-US"/>
        </w:rPr>
      </w:pPr>
    </w:p>
    <w:p w14:paraId="67687255" w14:textId="77777777" w:rsidR="00E444D6" w:rsidRDefault="00E444D6" w:rsidP="00D9563C">
      <w:pPr>
        <w:rPr>
          <w:lang w:eastAsia="en-US"/>
        </w:rPr>
      </w:pPr>
    </w:p>
    <w:p w14:paraId="2CF71E8A" w14:textId="77777777" w:rsidR="00E444D6" w:rsidRDefault="00E444D6" w:rsidP="00D9563C">
      <w:pPr>
        <w:rPr>
          <w:lang w:eastAsia="en-US"/>
        </w:rPr>
      </w:pPr>
    </w:p>
    <w:p w14:paraId="1F5B710C" w14:textId="77777777" w:rsidR="00E444D6" w:rsidRDefault="00E444D6" w:rsidP="00D9563C">
      <w:pPr>
        <w:rPr>
          <w:lang w:eastAsia="en-US"/>
        </w:rPr>
      </w:pPr>
    </w:p>
    <w:p w14:paraId="120C95D4" w14:textId="77777777" w:rsidR="00E444D6" w:rsidRDefault="00E444D6" w:rsidP="00D9563C">
      <w:pPr>
        <w:rPr>
          <w:lang w:eastAsia="en-US"/>
        </w:rPr>
      </w:pPr>
    </w:p>
    <w:p w14:paraId="07DCAFE6" w14:textId="77777777" w:rsidR="00E444D6" w:rsidRDefault="00E444D6" w:rsidP="00D9563C">
      <w:pPr>
        <w:rPr>
          <w:lang w:eastAsia="en-US"/>
        </w:rPr>
      </w:pPr>
    </w:p>
    <w:p w14:paraId="3854C1C7" w14:textId="77777777" w:rsidR="00E444D6" w:rsidRDefault="00E444D6" w:rsidP="00D9563C">
      <w:pPr>
        <w:rPr>
          <w:lang w:eastAsia="en-US"/>
        </w:rPr>
      </w:pPr>
    </w:p>
    <w:p w14:paraId="269AC41D" w14:textId="77777777" w:rsidR="00E444D6" w:rsidRDefault="00E444D6" w:rsidP="00D9563C">
      <w:pPr>
        <w:rPr>
          <w:lang w:eastAsia="en-US"/>
        </w:rPr>
      </w:pPr>
    </w:p>
    <w:p w14:paraId="1A6257B1" w14:textId="77777777" w:rsidR="002A1450" w:rsidRPr="00FA3D73" w:rsidRDefault="00FA3D73" w:rsidP="00FA3D73">
      <w:pPr>
        <w:pStyle w:val="Paragraphedeliste"/>
        <w:numPr>
          <w:ilvl w:val="0"/>
          <w:numId w:val="36"/>
        </w:numPr>
        <w:rPr>
          <w:b/>
          <w:bCs/>
          <w:lang w:eastAsia="en-US"/>
        </w:rPr>
      </w:pPr>
      <w:r w:rsidRPr="00FA3D73">
        <w:rPr>
          <w:b/>
          <w:bCs/>
          <w:lang w:eastAsia="en-US"/>
        </w:rPr>
        <w:t>Expliquez en quoi les communautés en ligne génèrent de l’intelligence collective</w:t>
      </w:r>
    </w:p>
    <w:p w14:paraId="49CADBE5" w14:textId="77777777" w:rsidR="002A1450" w:rsidRDefault="002A1450" w:rsidP="00D9563C">
      <w:pPr>
        <w:rPr>
          <w:lang w:eastAsia="en-US"/>
        </w:rPr>
      </w:pPr>
    </w:p>
    <w:p w14:paraId="0662BBAF" w14:textId="77777777" w:rsidR="00E444D6" w:rsidRDefault="00E444D6" w:rsidP="00D9563C">
      <w:pPr>
        <w:rPr>
          <w:lang w:eastAsia="en-US"/>
        </w:rPr>
      </w:pPr>
    </w:p>
    <w:p w14:paraId="14C6D3BC" w14:textId="77777777" w:rsidR="00E444D6" w:rsidRDefault="00E444D6" w:rsidP="00D9563C">
      <w:pPr>
        <w:rPr>
          <w:lang w:eastAsia="en-US"/>
        </w:rPr>
      </w:pPr>
    </w:p>
    <w:p w14:paraId="2AB59EC0" w14:textId="77777777" w:rsidR="00E444D6" w:rsidRDefault="00E444D6" w:rsidP="00D9563C">
      <w:pPr>
        <w:rPr>
          <w:lang w:eastAsia="en-US"/>
        </w:rPr>
      </w:pPr>
    </w:p>
    <w:p w14:paraId="14980238" w14:textId="77777777" w:rsidR="00E444D6" w:rsidRDefault="00E444D6" w:rsidP="00D9563C">
      <w:pPr>
        <w:rPr>
          <w:lang w:eastAsia="en-US"/>
        </w:rPr>
      </w:pPr>
    </w:p>
    <w:p w14:paraId="2699E959" w14:textId="77777777" w:rsidR="00E444D6" w:rsidRPr="00FA3D73" w:rsidRDefault="00E444D6" w:rsidP="00D9563C">
      <w:pPr>
        <w:rPr>
          <w:lang w:eastAsia="en-US"/>
        </w:rPr>
      </w:pPr>
    </w:p>
    <w:p w14:paraId="7999CE59" w14:textId="77777777" w:rsidR="00FA3D73" w:rsidRDefault="00CB7EB4" w:rsidP="00CB7EB4">
      <w:pPr>
        <w:pStyle w:val="Titre2"/>
        <w:numPr>
          <w:ilvl w:val="0"/>
          <w:numId w:val="28"/>
        </w:numPr>
      </w:pPr>
      <w:r>
        <w:lastRenderedPageBreak/>
        <w:t>L’intelligence artificielle</w:t>
      </w:r>
    </w:p>
    <w:p w14:paraId="1C8E366D" w14:textId="77777777" w:rsidR="00CB7EB4" w:rsidRDefault="00CB7EB4" w:rsidP="00D9563C">
      <w:pPr>
        <w:rPr>
          <w:lang w:eastAsia="en-US"/>
        </w:rPr>
      </w:pPr>
    </w:p>
    <w:p w14:paraId="16CAC473" w14:textId="77777777" w:rsidR="00525A48" w:rsidRDefault="00525A48" w:rsidP="00D9563C">
      <w:pPr>
        <w:rPr>
          <w:lang w:eastAsia="en-US"/>
        </w:rPr>
      </w:pPr>
    </w:p>
    <w:p w14:paraId="7BDF22E0" w14:textId="77777777" w:rsidR="00525A48" w:rsidRDefault="00525A48" w:rsidP="00D9563C">
      <w:pPr>
        <w:rPr>
          <w:lang w:eastAsia="en-US"/>
        </w:rPr>
      </w:pPr>
      <w:r>
        <w:rPr>
          <w:noProof/>
        </w:rPr>
        <w:drawing>
          <wp:inline distT="0" distB="0" distL="0" distR="0" wp14:anchorId="39DE265A" wp14:editId="1A721DA5">
            <wp:extent cx="5760720" cy="1421130"/>
            <wp:effectExtent l="0" t="0" r="0" b="762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1421130"/>
                    </a:xfrm>
                    <a:prstGeom prst="rect">
                      <a:avLst/>
                    </a:prstGeom>
                  </pic:spPr>
                </pic:pic>
              </a:graphicData>
            </a:graphic>
          </wp:inline>
        </w:drawing>
      </w:r>
    </w:p>
    <w:p w14:paraId="3A49E6EF" w14:textId="77777777" w:rsidR="00525A48" w:rsidRDefault="00525A48" w:rsidP="00D9563C">
      <w:pPr>
        <w:rPr>
          <w:lang w:eastAsia="en-US"/>
        </w:rPr>
      </w:pPr>
    </w:p>
    <w:p w14:paraId="402D2688" w14:textId="77777777" w:rsidR="00AC0302" w:rsidRPr="00AC0302" w:rsidRDefault="00AC0302" w:rsidP="00AC0302">
      <w:pPr>
        <w:pStyle w:val="Paragraphedeliste"/>
        <w:numPr>
          <w:ilvl w:val="0"/>
          <w:numId w:val="39"/>
        </w:numPr>
        <w:rPr>
          <w:b/>
          <w:bCs/>
          <w:lang w:eastAsia="en-US"/>
        </w:rPr>
      </w:pPr>
      <w:r w:rsidRPr="00AC0302">
        <w:rPr>
          <w:b/>
          <w:bCs/>
          <w:lang w:eastAsia="en-US"/>
        </w:rPr>
        <w:t xml:space="preserve">Qu’est-ce qu’un </w:t>
      </w:r>
      <w:proofErr w:type="spellStart"/>
      <w:r w:rsidRPr="00AC0302">
        <w:rPr>
          <w:b/>
          <w:bCs/>
          <w:lang w:eastAsia="en-US"/>
        </w:rPr>
        <w:t>chatbot</w:t>
      </w:r>
      <w:proofErr w:type="spellEnd"/>
      <w:r w:rsidRPr="00AC0302">
        <w:rPr>
          <w:b/>
          <w:bCs/>
          <w:lang w:eastAsia="en-US"/>
        </w:rPr>
        <w:t> ?</w:t>
      </w:r>
    </w:p>
    <w:p w14:paraId="1F2C02BB" w14:textId="77777777" w:rsidR="00AC0302" w:rsidRDefault="00AC0302" w:rsidP="00AC0302">
      <w:pPr>
        <w:ind w:left="360"/>
        <w:rPr>
          <w:lang w:eastAsia="en-US"/>
        </w:rPr>
      </w:pPr>
    </w:p>
    <w:p w14:paraId="767172CF" w14:textId="77777777" w:rsidR="00E444D6" w:rsidRDefault="00E444D6" w:rsidP="00AC0302">
      <w:pPr>
        <w:ind w:left="360"/>
        <w:rPr>
          <w:lang w:eastAsia="en-US"/>
        </w:rPr>
      </w:pPr>
    </w:p>
    <w:p w14:paraId="794E55D9" w14:textId="77777777" w:rsidR="00E444D6" w:rsidRDefault="00E444D6" w:rsidP="00AC0302">
      <w:pPr>
        <w:ind w:left="360"/>
        <w:rPr>
          <w:lang w:eastAsia="en-US"/>
        </w:rPr>
      </w:pPr>
    </w:p>
    <w:p w14:paraId="4D406057" w14:textId="77777777" w:rsidR="00E444D6" w:rsidRPr="00AC0302" w:rsidRDefault="00E444D6" w:rsidP="00AC0302">
      <w:pPr>
        <w:ind w:left="360"/>
        <w:rPr>
          <w:lang w:eastAsia="en-US"/>
        </w:rPr>
      </w:pPr>
    </w:p>
    <w:p w14:paraId="39BCC2D9" w14:textId="77777777" w:rsidR="00AC0302" w:rsidRDefault="00AC0302" w:rsidP="00D9563C">
      <w:pPr>
        <w:rPr>
          <w:lang w:eastAsia="en-US"/>
        </w:rPr>
      </w:pPr>
    </w:p>
    <w:p w14:paraId="198BBF20" w14:textId="77777777" w:rsidR="00AC0302" w:rsidRDefault="00AC0302" w:rsidP="00D9563C">
      <w:pPr>
        <w:rPr>
          <w:lang w:eastAsia="en-US"/>
        </w:rPr>
      </w:pPr>
    </w:p>
    <w:p w14:paraId="212FDC42" w14:textId="77777777" w:rsidR="00525A48" w:rsidRPr="00610FBE" w:rsidRDefault="00525A48" w:rsidP="00AC0302">
      <w:pPr>
        <w:pStyle w:val="Paragraphedeliste"/>
        <w:numPr>
          <w:ilvl w:val="0"/>
          <w:numId w:val="39"/>
        </w:numPr>
        <w:rPr>
          <w:b/>
          <w:bCs/>
          <w:lang w:eastAsia="en-US"/>
        </w:rPr>
      </w:pPr>
      <w:r w:rsidRPr="00610FBE">
        <w:rPr>
          <w:b/>
          <w:bCs/>
          <w:lang w:eastAsia="en-US"/>
        </w:rPr>
        <w:t xml:space="preserve">Expliquez ce que peut apporter pour une enseigne un </w:t>
      </w:r>
      <w:proofErr w:type="spellStart"/>
      <w:r w:rsidRPr="00610FBE">
        <w:rPr>
          <w:b/>
          <w:bCs/>
          <w:lang w:eastAsia="en-US"/>
        </w:rPr>
        <w:t>cha</w:t>
      </w:r>
      <w:r w:rsidR="00AC0302">
        <w:rPr>
          <w:b/>
          <w:bCs/>
          <w:lang w:eastAsia="en-US"/>
        </w:rPr>
        <w:t>t</w:t>
      </w:r>
      <w:r w:rsidRPr="00610FBE">
        <w:rPr>
          <w:b/>
          <w:bCs/>
          <w:lang w:eastAsia="en-US"/>
        </w:rPr>
        <w:t>bot</w:t>
      </w:r>
      <w:proofErr w:type="spellEnd"/>
      <w:r w:rsidRPr="00610FBE">
        <w:rPr>
          <w:b/>
          <w:bCs/>
          <w:lang w:eastAsia="en-US"/>
        </w:rPr>
        <w:t> ?</w:t>
      </w:r>
    </w:p>
    <w:p w14:paraId="44219B34" w14:textId="77777777" w:rsidR="005D2CCC" w:rsidRDefault="005D2CCC" w:rsidP="00525A48">
      <w:pPr>
        <w:rPr>
          <w:lang w:eastAsia="en-US"/>
        </w:rPr>
      </w:pPr>
    </w:p>
    <w:p w14:paraId="584C01D1" w14:textId="77777777" w:rsidR="00E444D6" w:rsidRDefault="00E444D6" w:rsidP="00525A48">
      <w:pPr>
        <w:rPr>
          <w:lang w:eastAsia="en-US"/>
        </w:rPr>
      </w:pPr>
    </w:p>
    <w:p w14:paraId="76EE864A" w14:textId="77777777" w:rsidR="00E444D6" w:rsidRDefault="00E444D6" w:rsidP="00525A48">
      <w:pPr>
        <w:rPr>
          <w:lang w:eastAsia="en-US"/>
        </w:rPr>
      </w:pPr>
    </w:p>
    <w:p w14:paraId="37A2BD25" w14:textId="77777777" w:rsidR="00E444D6" w:rsidRDefault="00E444D6" w:rsidP="00525A48">
      <w:pPr>
        <w:rPr>
          <w:lang w:eastAsia="en-US"/>
        </w:rPr>
      </w:pPr>
    </w:p>
    <w:p w14:paraId="793EFC72" w14:textId="77777777" w:rsidR="00E444D6" w:rsidRDefault="00E444D6" w:rsidP="00525A48">
      <w:pPr>
        <w:rPr>
          <w:lang w:eastAsia="en-US"/>
        </w:rPr>
      </w:pPr>
    </w:p>
    <w:p w14:paraId="0067909D" w14:textId="77777777" w:rsidR="00E444D6" w:rsidRDefault="00E444D6" w:rsidP="00525A48">
      <w:pPr>
        <w:rPr>
          <w:lang w:eastAsia="en-US"/>
        </w:rPr>
      </w:pPr>
    </w:p>
    <w:p w14:paraId="2023796E" w14:textId="77777777" w:rsidR="00E444D6" w:rsidRDefault="00E444D6" w:rsidP="00525A48">
      <w:pPr>
        <w:rPr>
          <w:lang w:eastAsia="en-US"/>
        </w:rPr>
      </w:pPr>
    </w:p>
    <w:p w14:paraId="0BF632C1" w14:textId="77777777" w:rsidR="005D2CCC" w:rsidRDefault="005D2CCC" w:rsidP="00525A48">
      <w:pPr>
        <w:rPr>
          <w:lang w:eastAsia="en-US"/>
        </w:rPr>
      </w:pPr>
    </w:p>
    <w:p w14:paraId="7F05C40A" w14:textId="77777777" w:rsidR="00610FBE" w:rsidRDefault="0028295A" w:rsidP="00525A48">
      <w:pPr>
        <w:rPr>
          <w:color w:val="0070C0"/>
          <w:lang w:eastAsia="en-US"/>
        </w:rPr>
      </w:pPr>
      <w:r>
        <w:rPr>
          <w:noProof/>
        </w:rPr>
        <mc:AlternateContent>
          <mc:Choice Requires="wps">
            <w:drawing>
              <wp:anchor distT="0" distB="0" distL="114300" distR="114300" simplePos="0" relativeHeight="251679744" behindDoc="0" locked="0" layoutInCell="1" allowOverlap="1" wp14:anchorId="26E7F957" wp14:editId="2C555380">
                <wp:simplePos x="0" y="0"/>
                <wp:positionH relativeFrom="margin">
                  <wp:align>left</wp:align>
                </wp:positionH>
                <wp:positionV relativeFrom="paragraph">
                  <wp:posOffset>159384</wp:posOffset>
                </wp:positionV>
                <wp:extent cx="6200775" cy="1581150"/>
                <wp:effectExtent l="0" t="0" r="28575"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581150"/>
                        </a:xfrm>
                        <a:prstGeom prst="rect">
                          <a:avLst/>
                        </a:prstGeom>
                        <a:solidFill>
                          <a:srgbClr val="CC99FF"/>
                        </a:solidFill>
                        <a:ln w="9525">
                          <a:solidFill>
                            <a:srgbClr val="000000"/>
                          </a:solidFill>
                          <a:miter lim="800000"/>
                          <a:headEnd/>
                          <a:tailEnd/>
                        </a:ln>
                      </wps:spPr>
                      <wps:txbx>
                        <w:txbxContent>
                          <w:p w14:paraId="60C8E1C6" w14:textId="77777777" w:rsidR="0028295A" w:rsidRDefault="0028295A" w:rsidP="00610FBE">
                            <w:r>
                              <w:t xml:space="preserve">Auchan utilise la technologie du Machine </w:t>
                            </w:r>
                            <w:r w:rsidR="00E444D6">
                              <w:t>L</w:t>
                            </w:r>
                            <w:r>
                              <w:t>earning afin d’optimiser la chaine d’approvisionnement des entrepôts et magasins. Ce système analyse les historiques des ventes sur plusieurs années pour établir avec précision des prévisions de vente. Grâce à ces calculs, Auchan est capable d’adapter sa gestion de produits afin d’éviter les ruptures de stock.</w:t>
                            </w:r>
                          </w:p>
                          <w:p w14:paraId="158A57C0" w14:textId="77777777" w:rsidR="0028295A" w:rsidRDefault="0028295A" w:rsidP="00610FBE">
                            <w:r w:rsidRPr="0028295A">
                              <w:rPr>
                                <w:i/>
                                <w:iCs/>
                                <w:u w:val="single"/>
                              </w:rPr>
                              <w:t>Les propositions de commandes d’approvisionnement auprès des fournisseurs sont générées automatiquement et les livraisons sans les magasins et les entrepôts sont immédiatement planifiées</w:t>
                            </w:r>
                            <w:r>
                              <w:t>.</w:t>
                            </w:r>
                          </w:p>
                          <w:p w14:paraId="77552D06" w14:textId="77777777" w:rsidR="0028295A" w:rsidRDefault="0028295A" w:rsidP="00610FBE">
                            <w:r>
                              <w:t>Grâce à cette technologie, les quantités en stocks sont toujours maintenues à un nombre suffisant pour éviter les ruptures, sans engendrer des coûts inutiles de surstockage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38847" id="_x0000_s1031" type="#_x0000_t202" style="position:absolute;margin-left:0;margin-top:12.55pt;width:488.25pt;height:124.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" fillcolor="#c9f">
                <v:textbox>
                  <w:txbxContent>
                    <w:p w:rsidR="0028295A" w:rsidRDefault="0028295A" w:rsidP="00610FBE">
                      <w:r>
                        <w:t xml:space="preserve">Auchan utilise la technologie du Machine </w:t>
                      </w:r>
                      <w:r w:rsidR="00E444D6">
                        <w:t>L</w:t>
                      </w:r>
                      <w:r>
                        <w:t>earning afin d’optimiser la chaine d’approvisionnement des entrepôts et magasins. Ce système analyse les historiques des ventes sur plusieurs années pour établir avec précision des prévisions de vente. Grâce à ces calculs, Auchan est capable d’adapter sa gestion de produits afin d’éviter les ruptures de stock.</w:t>
                      </w:r>
                    </w:p>
                    <w:p w:rsidR="0028295A" w:rsidRDefault="0028295A" w:rsidP="00610FBE">
                      <w:r w:rsidRPr="0028295A">
                        <w:rPr>
                          <w:i/>
                          <w:iCs/>
                          <w:u w:val="single"/>
                        </w:rPr>
                        <w:t>Les propositions de commandes d’approvisionnement auprès des fournisseurs sont générées automatiquement et les livraisons sans les magasins et les entrepôts sont immédiatement planifiées</w:t>
                      </w:r>
                      <w:r>
                        <w:t>.</w:t>
                      </w:r>
                    </w:p>
                    <w:p w:rsidR="0028295A" w:rsidRDefault="0028295A" w:rsidP="00610FBE">
                      <w:r>
                        <w:t>Grâce à cette technologie, les quantités en stocks sont toujours maintenues à un nombre suffisant pour éviter les ruptures, sans engendrer des coûts inutiles de surstockage</w:t>
                      </w:r>
                    </w:p>
                  </w:txbxContent>
                </v:textbox>
                <w10:wrap anchorx="margin"/>
              </v:shape>
            </w:pict>
          </mc:Fallback>
        </mc:AlternateContent>
      </w:r>
    </w:p>
    <w:p w14:paraId="1B3EC11A" w14:textId="77777777" w:rsidR="0028295A" w:rsidRDefault="0028295A" w:rsidP="00525A48">
      <w:pPr>
        <w:rPr>
          <w:color w:val="0070C0"/>
          <w:lang w:eastAsia="en-US"/>
        </w:rPr>
      </w:pPr>
    </w:p>
    <w:p w14:paraId="5182B386" w14:textId="77777777" w:rsidR="0028295A" w:rsidRPr="0028295A" w:rsidRDefault="0028295A" w:rsidP="00525A48">
      <w:pPr>
        <w:rPr>
          <w:lang w:eastAsia="en-US"/>
        </w:rPr>
      </w:pPr>
    </w:p>
    <w:p w14:paraId="1E2DF48C" w14:textId="77777777" w:rsidR="0028295A" w:rsidRPr="0028295A" w:rsidRDefault="0028295A" w:rsidP="00525A48">
      <w:pPr>
        <w:rPr>
          <w:lang w:eastAsia="en-US"/>
        </w:rPr>
      </w:pPr>
    </w:p>
    <w:p w14:paraId="640B62AB" w14:textId="77777777" w:rsidR="0028295A" w:rsidRPr="0028295A" w:rsidRDefault="0028295A" w:rsidP="00525A48">
      <w:pPr>
        <w:rPr>
          <w:lang w:eastAsia="en-US"/>
        </w:rPr>
      </w:pPr>
    </w:p>
    <w:p w14:paraId="23D522B9" w14:textId="77777777" w:rsidR="0028295A" w:rsidRPr="0028295A" w:rsidRDefault="0028295A" w:rsidP="00525A48">
      <w:pPr>
        <w:rPr>
          <w:lang w:eastAsia="en-US"/>
        </w:rPr>
      </w:pPr>
    </w:p>
    <w:p w14:paraId="42A1DC90" w14:textId="77777777" w:rsidR="0028295A" w:rsidRPr="0028295A" w:rsidRDefault="0028295A" w:rsidP="00525A48">
      <w:pPr>
        <w:rPr>
          <w:lang w:eastAsia="en-US"/>
        </w:rPr>
      </w:pPr>
    </w:p>
    <w:p w14:paraId="5697537B" w14:textId="77777777" w:rsidR="0028295A" w:rsidRPr="0028295A" w:rsidRDefault="0028295A" w:rsidP="00525A48">
      <w:pPr>
        <w:rPr>
          <w:lang w:eastAsia="en-US"/>
        </w:rPr>
      </w:pPr>
    </w:p>
    <w:p w14:paraId="066A875B" w14:textId="77777777" w:rsidR="0028295A" w:rsidRPr="0028295A" w:rsidRDefault="0028295A" w:rsidP="00525A48">
      <w:pPr>
        <w:rPr>
          <w:lang w:eastAsia="en-US"/>
        </w:rPr>
      </w:pPr>
    </w:p>
    <w:p w14:paraId="3FD7503A" w14:textId="77777777" w:rsidR="0028295A" w:rsidRPr="0028295A" w:rsidRDefault="0028295A" w:rsidP="00525A48">
      <w:pPr>
        <w:rPr>
          <w:lang w:eastAsia="en-US"/>
        </w:rPr>
      </w:pPr>
    </w:p>
    <w:p w14:paraId="422D9451" w14:textId="77777777" w:rsidR="0028295A" w:rsidRPr="0028295A" w:rsidRDefault="0028295A" w:rsidP="00525A48">
      <w:pPr>
        <w:rPr>
          <w:lang w:eastAsia="en-US"/>
        </w:rPr>
      </w:pPr>
    </w:p>
    <w:p w14:paraId="699FB9B2" w14:textId="77777777" w:rsidR="0028295A" w:rsidRPr="0028295A" w:rsidRDefault="0028295A" w:rsidP="00525A48">
      <w:pPr>
        <w:rPr>
          <w:lang w:eastAsia="en-US"/>
        </w:rPr>
      </w:pPr>
    </w:p>
    <w:p w14:paraId="2FA3CC70" w14:textId="77777777" w:rsidR="0028295A" w:rsidRPr="0028295A" w:rsidRDefault="0028295A" w:rsidP="00AC0302">
      <w:pPr>
        <w:pStyle w:val="Paragraphedeliste"/>
        <w:numPr>
          <w:ilvl w:val="0"/>
          <w:numId w:val="39"/>
        </w:numPr>
        <w:rPr>
          <w:b/>
          <w:bCs/>
          <w:lang w:eastAsia="en-US"/>
        </w:rPr>
      </w:pPr>
      <w:r w:rsidRPr="0028295A">
        <w:rPr>
          <w:b/>
          <w:bCs/>
          <w:lang w:eastAsia="en-US"/>
        </w:rPr>
        <w:t xml:space="preserve">Détaillez le rôle du système de machine </w:t>
      </w:r>
      <w:proofErr w:type="spellStart"/>
      <w:r w:rsidRPr="0028295A">
        <w:rPr>
          <w:b/>
          <w:bCs/>
          <w:lang w:eastAsia="en-US"/>
        </w:rPr>
        <w:t>learning</w:t>
      </w:r>
      <w:proofErr w:type="spellEnd"/>
      <w:r w:rsidRPr="0028295A">
        <w:rPr>
          <w:b/>
          <w:bCs/>
          <w:lang w:eastAsia="en-US"/>
        </w:rPr>
        <w:t xml:space="preserve"> pour Auchan</w:t>
      </w:r>
    </w:p>
    <w:p w14:paraId="39E6B84F" w14:textId="77777777" w:rsidR="0028295A" w:rsidRDefault="0028295A" w:rsidP="00525A48">
      <w:pPr>
        <w:rPr>
          <w:lang w:eastAsia="en-US"/>
        </w:rPr>
      </w:pPr>
    </w:p>
    <w:p w14:paraId="63397D72" w14:textId="77777777" w:rsidR="00E444D6" w:rsidRDefault="00E444D6" w:rsidP="00525A48">
      <w:pPr>
        <w:rPr>
          <w:lang w:eastAsia="en-US"/>
        </w:rPr>
      </w:pPr>
    </w:p>
    <w:p w14:paraId="2F8E7AF2" w14:textId="77777777" w:rsidR="00E444D6" w:rsidRDefault="00E444D6" w:rsidP="00525A48">
      <w:pPr>
        <w:rPr>
          <w:lang w:eastAsia="en-US"/>
        </w:rPr>
      </w:pPr>
    </w:p>
    <w:p w14:paraId="080F6B69" w14:textId="77777777" w:rsidR="00E444D6" w:rsidRDefault="00E444D6" w:rsidP="00525A48">
      <w:pPr>
        <w:rPr>
          <w:lang w:eastAsia="en-US"/>
        </w:rPr>
      </w:pPr>
    </w:p>
    <w:p w14:paraId="52985849" w14:textId="77777777" w:rsidR="00E444D6" w:rsidRDefault="00E444D6" w:rsidP="00525A48">
      <w:pPr>
        <w:rPr>
          <w:lang w:eastAsia="en-US"/>
        </w:rPr>
      </w:pPr>
    </w:p>
    <w:p w14:paraId="397FCAC0" w14:textId="77777777" w:rsidR="00E444D6" w:rsidRDefault="00E444D6" w:rsidP="00525A48">
      <w:pPr>
        <w:rPr>
          <w:lang w:eastAsia="en-US"/>
        </w:rPr>
      </w:pPr>
    </w:p>
    <w:p w14:paraId="7692069B" w14:textId="77777777" w:rsidR="00E444D6" w:rsidRPr="0028295A" w:rsidRDefault="00E444D6" w:rsidP="00525A48">
      <w:pPr>
        <w:rPr>
          <w:lang w:eastAsia="en-US"/>
        </w:rPr>
      </w:pPr>
    </w:p>
    <w:p w14:paraId="5B1466DC" w14:textId="77777777" w:rsidR="005D2CCC" w:rsidRPr="0028295A" w:rsidRDefault="0028295A" w:rsidP="00AC0302">
      <w:pPr>
        <w:pStyle w:val="Paragraphedeliste"/>
        <w:numPr>
          <w:ilvl w:val="0"/>
          <w:numId w:val="39"/>
        </w:numPr>
        <w:rPr>
          <w:b/>
          <w:bCs/>
          <w:lang w:eastAsia="en-US"/>
        </w:rPr>
      </w:pPr>
      <w:r w:rsidRPr="0028295A">
        <w:rPr>
          <w:b/>
          <w:bCs/>
          <w:lang w:eastAsia="en-US"/>
        </w:rPr>
        <w:t>Expliquez la phrase soulignée</w:t>
      </w:r>
    </w:p>
    <w:p w14:paraId="38BAFE2F" w14:textId="77777777" w:rsidR="0028295A" w:rsidRDefault="0028295A" w:rsidP="0028295A">
      <w:pPr>
        <w:rPr>
          <w:lang w:eastAsia="en-US"/>
        </w:rPr>
      </w:pPr>
    </w:p>
    <w:p w14:paraId="78B61901" w14:textId="77777777" w:rsidR="00E444D6" w:rsidRDefault="00E444D6" w:rsidP="0028295A">
      <w:pPr>
        <w:rPr>
          <w:lang w:eastAsia="en-US"/>
        </w:rPr>
      </w:pPr>
    </w:p>
    <w:p w14:paraId="7CEA2396" w14:textId="77777777" w:rsidR="00E444D6" w:rsidRDefault="00E444D6" w:rsidP="0028295A">
      <w:pPr>
        <w:rPr>
          <w:lang w:eastAsia="en-US"/>
        </w:rPr>
      </w:pPr>
    </w:p>
    <w:p w14:paraId="3D6424CF" w14:textId="77777777" w:rsidR="00E444D6" w:rsidRDefault="00E444D6" w:rsidP="0028295A">
      <w:pPr>
        <w:rPr>
          <w:lang w:eastAsia="en-US"/>
        </w:rPr>
      </w:pPr>
    </w:p>
    <w:p w14:paraId="45E4E1A8" w14:textId="77777777" w:rsidR="00E444D6" w:rsidRDefault="00E444D6" w:rsidP="0028295A">
      <w:pPr>
        <w:rPr>
          <w:lang w:eastAsia="en-US"/>
        </w:rPr>
      </w:pPr>
    </w:p>
    <w:p w14:paraId="78B1B64E" w14:textId="77777777" w:rsidR="00E444D6" w:rsidRDefault="00E444D6" w:rsidP="0028295A">
      <w:pPr>
        <w:rPr>
          <w:lang w:eastAsia="en-US"/>
        </w:rPr>
      </w:pPr>
    </w:p>
    <w:p w14:paraId="54ABCB17" w14:textId="77777777" w:rsidR="0028295A" w:rsidRPr="0028295A" w:rsidRDefault="0028295A" w:rsidP="00AC0302">
      <w:pPr>
        <w:pStyle w:val="Paragraphedeliste"/>
        <w:numPr>
          <w:ilvl w:val="0"/>
          <w:numId w:val="39"/>
        </w:numPr>
        <w:rPr>
          <w:b/>
          <w:bCs/>
          <w:lang w:eastAsia="en-US"/>
        </w:rPr>
      </w:pPr>
      <w:r w:rsidRPr="0028295A">
        <w:rPr>
          <w:b/>
          <w:bCs/>
          <w:lang w:eastAsia="en-US"/>
        </w:rPr>
        <w:t>Déterminez les avantages pour Auchan</w:t>
      </w:r>
    </w:p>
    <w:sectPr w:rsidR="0028295A" w:rsidRPr="0028295A" w:rsidSect="00E968C0">
      <w:footerReference w:type="default" r:id="rId35"/>
      <w:pgSz w:w="11906" w:h="16838"/>
      <w:pgMar w:top="42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75C78B" w14:textId="77777777" w:rsidR="002C1479" w:rsidRDefault="002C1479" w:rsidP="00EC2F13">
      <w:r>
        <w:separator/>
      </w:r>
    </w:p>
  </w:endnote>
  <w:endnote w:type="continuationSeparator" w:id="0">
    <w:p w14:paraId="5919FEAA" w14:textId="77777777" w:rsidR="002C1479" w:rsidRDefault="002C1479" w:rsidP="00EC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idePedagoTimes">
    <w:altName w:val="Calibri"/>
    <w:panose1 w:val="00000000000000000000"/>
    <w:charset w:val="4D"/>
    <w:family w:val="auto"/>
    <w:notTrueType/>
    <w:pitch w:val="default"/>
    <w:sig w:usb0="00000003" w:usb1="00000000" w:usb2="00000000" w:usb3="00000000" w:csb0="00000001" w:csb1="00000000"/>
  </w:font>
  <w:font w:name="GuidePedagoTimes-Bold">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C6CAB" w14:textId="77777777" w:rsidR="0028295A" w:rsidRPr="00EC2F13" w:rsidRDefault="0028295A" w:rsidP="00EC2F13">
    <w:pPr>
      <w:pStyle w:val="Pieddepage"/>
      <w:pBdr>
        <w:top w:val="single" w:sz="2" w:space="1" w:color="7030A0"/>
      </w:pBdr>
      <w:tabs>
        <w:tab w:val="clear" w:pos="9072"/>
        <w:tab w:val="right" w:pos="9639"/>
      </w:tabs>
      <w:ind w:left="-567" w:right="-567"/>
      <w:rPr>
        <w:sz w:val="18"/>
        <w:szCs w:val="18"/>
      </w:rPr>
    </w:pPr>
    <w:r>
      <w:rPr>
        <w:sz w:val="18"/>
        <w:szCs w:val="18"/>
      </w:rPr>
      <w:t xml:space="preserve">Chapitre 8A </w:t>
    </w:r>
    <w:r>
      <w:rPr>
        <w:sz w:val="18"/>
        <w:szCs w:val="18"/>
      </w:rPr>
      <w:tab/>
    </w:r>
    <w:r>
      <w:rPr>
        <w:sz w:val="18"/>
        <w:szCs w:val="18"/>
      </w:rPr>
      <w:tab/>
    </w:r>
    <w:r w:rsidRPr="00EC2F13">
      <w:rPr>
        <w:sz w:val="18"/>
        <w:szCs w:val="18"/>
      </w:rPr>
      <w:fldChar w:fldCharType="begin"/>
    </w:r>
    <w:r w:rsidRPr="00EC2F13">
      <w:rPr>
        <w:sz w:val="18"/>
        <w:szCs w:val="18"/>
      </w:rPr>
      <w:instrText>PAGE   \* MERGEFORMAT</w:instrText>
    </w:r>
    <w:r w:rsidRPr="00EC2F13">
      <w:rPr>
        <w:sz w:val="18"/>
        <w:szCs w:val="18"/>
      </w:rPr>
      <w:fldChar w:fldCharType="separate"/>
    </w:r>
    <w:r>
      <w:rPr>
        <w:noProof/>
        <w:sz w:val="18"/>
        <w:szCs w:val="18"/>
      </w:rPr>
      <w:t>1</w:t>
    </w:r>
    <w:r w:rsidRPr="00EC2F1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FC3753" w14:textId="77777777" w:rsidR="002C1479" w:rsidRDefault="002C1479" w:rsidP="00EC2F13">
      <w:r>
        <w:separator/>
      </w:r>
    </w:p>
  </w:footnote>
  <w:footnote w:type="continuationSeparator" w:id="0">
    <w:p w14:paraId="797C3CBD" w14:textId="77777777" w:rsidR="002C1479" w:rsidRDefault="002C1479" w:rsidP="00EC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09" type="#_x0000_t75" style="width:11.3pt;height:11.3pt" o:bullet="t">
        <v:imagedata r:id="rId1" o:title="clip_image001"/>
      </v:shape>
    </w:pict>
  </w:numPicBullet>
  <w:numPicBullet w:numPicBulletId="1">
    <w:pict>
      <v:shape id="_x0000_i2110" type="#_x0000_t75" style="width:11.3pt;height:11.3pt" o:bullet="t">
        <v:imagedata r:id="rId2" o:title="mso158D"/>
      </v:shape>
    </w:pict>
  </w:numPicBullet>
  <w:abstractNum w:abstractNumId="0" w15:restartNumberingAfterBreak="0">
    <w:nsid w:val="01635434"/>
    <w:multiLevelType w:val="hybridMultilevel"/>
    <w:tmpl w:val="383CC2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5A5A51"/>
    <w:multiLevelType w:val="hybridMultilevel"/>
    <w:tmpl w:val="5AD40FE2"/>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69A7FAB"/>
    <w:multiLevelType w:val="hybridMultilevel"/>
    <w:tmpl w:val="0D9C876A"/>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7643CFB"/>
    <w:multiLevelType w:val="hybridMultilevel"/>
    <w:tmpl w:val="A984C35E"/>
    <w:lvl w:ilvl="0" w:tplc="2E525E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EB0170"/>
    <w:multiLevelType w:val="hybridMultilevel"/>
    <w:tmpl w:val="BFAA4F3C"/>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DB5705"/>
    <w:multiLevelType w:val="hybridMultilevel"/>
    <w:tmpl w:val="5400ECBE"/>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946E28"/>
    <w:multiLevelType w:val="hybridMultilevel"/>
    <w:tmpl w:val="9C7E3C20"/>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E686F83"/>
    <w:multiLevelType w:val="hybridMultilevel"/>
    <w:tmpl w:val="20FA89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F295526"/>
    <w:multiLevelType w:val="hybridMultilevel"/>
    <w:tmpl w:val="D8224308"/>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0FF967A0"/>
    <w:multiLevelType w:val="hybridMultilevel"/>
    <w:tmpl w:val="5FB06582"/>
    <w:lvl w:ilvl="0" w:tplc="C6B6CD7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5C54CB9"/>
    <w:multiLevelType w:val="hybridMultilevel"/>
    <w:tmpl w:val="A202BDD8"/>
    <w:lvl w:ilvl="0" w:tplc="15B2B86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6BE1E8E"/>
    <w:multiLevelType w:val="hybridMultilevel"/>
    <w:tmpl w:val="D682EC02"/>
    <w:lvl w:ilvl="0" w:tplc="F69C51E4">
      <w:start w:val="2"/>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2" w15:restartNumberingAfterBreak="0">
    <w:nsid w:val="1FA81883"/>
    <w:multiLevelType w:val="hybridMultilevel"/>
    <w:tmpl w:val="3070850E"/>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1310995"/>
    <w:multiLevelType w:val="hybridMultilevel"/>
    <w:tmpl w:val="CBF28546"/>
    <w:lvl w:ilvl="0" w:tplc="D5ACC50E">
      <w:start w:val="1"/>
      <w:numFmt w:val="decimal"/>
      <w:lvlText w:val="%1."/>
      <w:lvlJc w:val="left"/>
      <w:pPr>
        <w:ind w:left="64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16C5EF6"/>
    <w:multiLevelType w:val="hybridMultilevel"/>
    <w:tmpl w:val="BCB28D0A"/>
    <w:lvl w:ilvl="0" w:tplc="54AEF3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1847D07"/>
    <w:multiLevelType w:val="hybridMultilevel"/>
    <w:tmpl w:val="6A30220E"/>
    <w:lvl w:ilvl="0" w:tplc="DDEC507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3E4B57"/>
    <w:multiLevelType w:val="hybridMultilevel"/>
    <w:tmpl w:val="443044C8"/>
    <w:lvl w:ilvl="0" w:tplc="B47A36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36F09BB"/>
    <w:multiLevelType w:val="hybridMultilevel"/>
    <w:tmpl w:val="FBDA5E7C"/>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535293F"/>
    <w:multiLevelType w:val="hybridMultilevel"/>
    <w:tmpl w:val="57E0C7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22A28D5"/>
    <w:multiLevelType w:val="hybridMultilevel"/>
    <w:tmpl w:val="75D84A50"/>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BA02FBF"/>
    <w:multiLevelType w:val="hybridMultilevel"/>
    <w:tmpl w:val="BCFCB652"/>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694D3F"/>
    <w:multiLevelType w:val="hybridMultilevel"/>
    <w:tmpl w:val="6CF8D4AA"/>
    <w:lvl w:ilvl="0" w:tplc="23ACD02A">
      <w:start w:val="1"/>
      <w:numFmt w:val="bullet"/>
      <w:pStyle w:val="Rponselistepuces"/>
      <w:lvlText w:val=""/>
      <w:lvlJc w:val="left"/>
      <w:pPr>
        <w:tabs>
          <w:tab w:val="num" w:pos="567"/>
        </w:tabs>
        <w:ind w:left="284" w:firstLine="0"/>
      </w:pPr>
      <w:rPr>
        <w:rFonts w:ascii="Symbol"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E947CB"/>
    <w:multiLevelType w:val="hybridMultilevel"/>
    <w:tmpl w:val="19B6AB10"/>
    <w:lvl w:ilvl="0" w:tplc="C64A7CF4">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3" w15:restartNumberingAfterBreak="0">
    <w:nsid w:val="3FA14707"/>
    <w:multiLevelType w:val="hybridMultilevel"/>
    <w:tmpl w:val="887C80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A9579E8"/>
    <w:multiLevelType w:val="hybridMultilevel"/>
    <w:tmpl w:val="1F1CC5D4"/>
    <w:lvl w:ilvl="0" w:tplc="3CDC1F78">
      <w:start w:val="4"/>
      <w:numFmt w:val="decimal"/>
      <w:lvlText w:val="%1."/>
      <w:lvlJc w:val="left"/>
      <w:pPr>
        <w:ind w:left="92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D7A7EE0"/>
    <w:multiLevelType w:val="hybridMultilevel"/>
    <w:tmpl w:val="3DAEB732"/>
    <w:lvl w:ilvl="0" w:tplc="B8D8EB6C">
      <w:start w:val="1"/>
      <w:numFmt w:val="bullet"/>
      <w:lvlText w:val=""/>
      <w:lvlJc w:val="left"/>
      <w:pPr>
        <w:ind w:left="720" w:hanging="360"/>
      </w:pPr>
      <w:rPr>
        <w:rFonts w:ascii="Symbol" w:hAnsi="Symbol" w:hint="default"/>
        <w:color w:val="ED7D31" w:themeColor="accen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DA508E0"/>
    <w:multiLevelType w:val="hybridMultilevel"/>
    <w:tmpl w:val="1F6E1B88"/>
    <w:lvl w:ilvl="0" w:tplc="040C000F">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7" w15:restartNumberingAfterBreak="0">
    <w:nsid w:val="4F813D9E"/>
    <w:multiLevelType w:val="hybridMultilevel"/>
    <w:tmpl w:val="0E12373A"/>
    <w:lvl w:ilvl="0" w:tplc="ED88FFCA">
      <w:start w:val="2"/>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8" w15:restartNumberingAfterBreak="0">
    <w:nsid w:val="4F884EE0"/>
    <w:multiLevelType w:val="hybridMultilevel"/>
    <w:tmpl w:val="FE0EF262"/>
    <w:lvl w:ilvl="0" w:tplc="850CBD4E">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9" w15:restartNumberingAfterBreak="0">
    <w:nsid w:val="50476DC3"/>
    <w:multiLevelType w:val="hybridMultilevel"/>
    <w:tmpl w:val="FE48AC54"/>
    <w:lvl w:ilvl="0" w:tplc="AC887ADE">
      <w:start w:val="1"/>
      <w:numFmt w:val="bullet"/>
      <w:pStyle w:val="Sansinterligne"/>
      <w:lvlText w:val=""/>
      <w:lvlJc w:val="left"/>
      <w:pPr>
        <w:ind w:left="1004" w:hanging="360"/>
      </w:pPr>
      <w:rPr>
        <w:rFonts w:ascii="Symbol" w:hAnsi="Symbol" w:hint="default"/>
        <w:color w:val="E36C0A"/>
        <w:sz w:val="2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0" w15:restartNumberingAfterBreak="0">
    <w:nsid w:val="50E40FAB"/>
    <w:multiLevelType w:val="hybridMultilevel"/>
    <w:tmpl w:val="DBE8102A"/>
    <w:lvl w:ilvl="0" w:tplc="56C09962">
      <w:start w:val="1"/>
      <w:numFmt w:val="bullet"/>
      <w:pStyle w:val="listegrandespuces"/>
      <w:lvlText w:val=""/>
      <w:lvlPicBulletId w:val="0"/>
      <w:lvlJc w:val="left"/>
      <w:pPr>
        <w:ind w:left="720" w:hanging="360"/>
      </w:pPr>
      <w:rPr>
        <w:rFonts w:ascii="Symbol" w:hAnsi="Symbol"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1" w15:restartNumberingAfterBreak="0">
    <w:nsid w:val="529738D5"/>
    <w:multiLevelType w:val="hybridMultilevel"/>
    <w:tmpl w:val="17B62552"/>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34430EA"/>
    <w:multiLevelType w:val="hybridMultilevel"/>
    <w:tmpl w:val="D2C673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33482B"/>
    <w:multiLevelType w:val="hybridMultilevel"/>
    <w:tmpl w:val="B49075DE"/>
    <w:lvl w:ilvl="0" w:tplc="8DD4AAD2">
      <w:start w:val="2"/>
      <w:numFmt w:val="decimal"/>
      <w:pStyle w:val="04Question"/>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5E72801"/>
    <w:multiLevelType w:val="hybridMultilevel"/>
    <w:tmpl w:val="49EE814E"/>
    <w:lvl w:ilvl="0" w:tplc="F1D872DA">
      <w:start w:val="1"/>
      <w:numFmt w:val="bullet"/>
      <w:pStyle w:val="Rponseliste-tirets"/>
      <w:lvlText w:val="−"/>
      <w:lvlJc w:val="left"/>
      <w:pPr>
        <w:tabs>
          <w:tab w:val="num" w:pos="284"/>
        </w:tabs>
        <w:ind w:left="284"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F6609B"/>
    <w:multiLevelType w:val="hybridMultilevel"/>
    <w:tmpl w:val="D5B6470C"/>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BC94830"/>
    <w:multiLevelType w:val="hybridMultilevel"/>
    <w:tmpl w:val="5748FF1A"/>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D83576"/>
    <w:multiLevelType w:val="hybridMultilevel"/>
    <w:tmpl w:val="BBD677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F75769A"/>
    <w:multiLevelType w:val="hybridMultilevel"/>
    <w:tmpl w:val="65B2E3BC"/>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34"/>
  </w:num>
  <w:num w:numId="5">
    <w:abstractNumId w:val="28"/>
  </w:num>
  <w:num w:numId="6">
    <w:abstractNumId w:val="13"/>
  </w:num>
  <w:num w:numId="7">
    <w:abstractNumId w:val="13"/>
    <w:lvlOverride w:ilvl="0">
      <w:startOverride w:val="1"/>
    </w:lvlOverride>
  </w:num>
  <w:num w:numId="8">
    <w:abstractNumId w:val="35"/>
  </w:num>
  <w:num w:numId="9">
    <w:abstractNumId w:val="10"/>
  </w:num>
  <w:num w:numId="10">
    <w:abstractNumId w:val="38"/>
  </w:num>
  <w:num w:numId="11">
    <w:abstractNumId w:val="9"/>
  </w:num>
  <w:num w:numId="12">
    <w:abstractNumId w:val="13"/>
    <w:lvlOverride w:ilvl="0">
      <w:startOverride w:val="1"/>
    </w:lvlOverride>
  </w:num>
  <w:num w:numId="13">
    <w:abstractNumId w:val="20"/>
  </w:num>
  <w:num w:numId="14">
    <w:abstractNumId w:val="17"/>
  </w:num>
  <w:num w:numId="15">
    <w:abstractNumId w:val="4"/>
  </w:num>
  <w:num w:numId="16">
    <w:abstractNumId w:val="36"/>
  </w:num>
  <w:num w:numId="17">
    <w:abstractNumId w:val="37"/>
  </w:num>
  <w:num w:numId="18">
    <w:abstractNumId w:val="26"/>
  </w:num>
  <w:num w:numId="19">
    <w:abstractNumId w:val="5"/>
  </w:num>
  <w:num w:numId="20">
    <w:abstractNumId w:val="24"/>
  </w:num>
  <w:num w:numId="21">
    <w:abstractNumId w:val="23"/>
  </w:num>
  <w:num w:numId="22">
    <w:abstractNumId w:val="13"/>
    <w:lvlOverride w:ilvl="0">
      <w:startOverride w:val="1"/>
    </w:lvlOverride>
  </w:num>
  <w:num w:numId="23">
    <w:abstractNumId w:val="33"/>
  </w:num>
  <w:num w:numId="24">
    <w:abstractNumId w:val="14"/>
  </w:num>
  <w:num w:numId="25">
    <w:abstractNumId w:val="11"/>
  </w:num>
  <w:num w:numId="26">
    <w:abstractNumId w:val="27"/>
  </w:num>
  <w:num w:numId="27">
    <w:abstractNumId w:val="15"/>
  </w:num>
  <w:num w:numId="28">
    <w:abstractNumId w:val="22"/>
  </w:num>
  <w:num w:numId="29">
    <w:abstractNumId w:val="3"/>
  </w:num>
  <w:num w:numId="30">
    <w:abstractNumId w:val="25"/>
  </w:num>
  <w:num w:numId="31">
    <w:abstractNumId w:val="8"/>
  </w:num>
  <w:num w:numId="32">
    <w:abstractNumId w:val="1"/>
  </w:num>
  <w:num w:numId="33">
    <w:abstractNumId w:val="0"/>
  </w:num>
  <w:num w:numId="34">
    <w:abstractNumId w:val="6"/>
  </w:num>
  <w:num w:numId="35">
    <w:abstractNumId w:val="2"/>
  </w:num>
  <w:num w:numId="36">
    <w:abstractNumId w:val="7"/>
  </w:num>
  <w:num w:numId="37">
    <w:abstractNumId w:val="31"/>
  </w:num>
  <w:num w:numId="38">
    <w:abstractNumId w:val="32"/>
  </w:num>
  <w:num w:numId="39">
    <w:abstractNumId w:val="16"/>
  </w:num>
  <w:num w:numId="40">
    <w:abstractNumId w:val="19"/>
  </w:num>
  <w:num w:numId="41">
    <w:abstractNumId w:val="12"/>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attachedTemplate r:id="rId1"/>
  <w:defaultTabStop w:val="708"/>
  <w:hyphenationZone w:val="425"/>
  <w:characterSpacingControl w:val="doNotCompress"/>
  <w:hdrShapeDefaults>
    <o:shapedefaults v:ext="edit" spidmax="2049">
      <o:colormru v:ext="edit" colors="#c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89"/>
    <w:rsid w:val="000273E2"/>
    <w:rsid w:val="0003042B"/>
    <w:rsid w:val="000723D8"/>
    <w:rsid w:val="00080A75"/>
    <w:rsid w:val="00085CE5"/>
    <w:rsid w:val="00092F3C"/>
    <w:rsid w:val="00095100"/>
    <w:rsid w:val="000E4C57"/>
    <w:rsid w:val="0011139B"/>
    <w:rsid w:val="00114EBB"/>
    <w:rsid w:val="001255AC"/>
    <w:rsid w:val="00156B1B"/>
    <w:rsid w:val="0016231E"/>
    <w:rsid w:val="00193927"/>
    <w:rsid w:val="001F500F"/>
    <w:rsid w:val="001F60D9"/>
    <w:rsid w:val="002044CF"/>
    <w:rsid w:val="00261247"/>
    <w:rsid w:val="0028295A"/>
    <w:rsid w:val="0028307A"/>
    <w:rsid w:val="0029412E"/>
    <w:rsid w:val="002A1450"/>
    <w:rsid w:val="002C1479"/>
    <w:rsid w:val="002D0F01"/>
    <w:rsid w:val="002E4494"/>
    <w:rsid w:val="002F0F7D"/>
    <w:rsid w:val="003516F9"/>
    <w:rsid w:val="00366733"/>
    <w:rsid w:val="003C2977"/>
    <w:rsid w:val="003E4573"/>
    <w:rsid w:val="00417D77"/>
    <w:rsid w:val="00424F7C"/>
    <w:rsid w:val="00444EF0"/>
    <w:rsid w:val="0048581D"/>
    <w:rsid w:val="004B4365"/>
    <w:rsid w:val="00507A44"/>
    <w:rsid w:val="00525A48"/>
    <w:rsid w:val="00535333"/>
    <w:rsid w:val="005521E2"/>
    <w:rsid w:val="00565BB8"/>
    <w:rsid w:val="0056659D"/>
    <w:rsid w:val="00584715"/>
    <w:rsid w:val="005A2E81"/>
    <w:rsid w:val="005D2CCC"/>
    <w:rsid w:val="005E1095"/>
    <w:rsid w:val="00610FBE"/>
    <w:rsid w:val="006163FA"/>
    <w:rsid w:val="006456B9"/>
    <w:rsid w:val="006700C9"/>
    <w:rsid w:val="006932B3"/>
    <w:rsid w:val="006A749E"/>
    <w:rsid w:val="006D0608"/>
    <w:rsid w:val="0072383B"/>
    <w:rsid w:val="007420CA"/>
    <w:rsid w:val="007A4BC2"/>
    <w:rsid w:val="007D1CDD"/>
    <w:rsid w:val="007D3F3D"/>
    <w:rsid w:val="007E6B50"/>
    <w:rsid w:val="007F185F"/>
    <w:rsid w:val="008010EA"/>
    <w:rsid w:val="0081199B"/>
    <w:rsid w:val="00827432"/>
    <w:rsid w:val="00836A71"/>
    <w:rsid w:val="008970CA"/>
    <w:rsid w:val="008B101B"/>
    <w:rsid w:val="008C66F1"/>
    <w:rsid w:val="008D54DA"/>
    <w:rsid w:val="008E3548"/>
    <w:rsid w:val="00901FD7"/>
    <w:rsid w:val="00902604"/>
    <w:rsid w:val="0093627F"/>
    <w:rsid w:val="00944629"/>
    <w:rsid w:val="009464EE"/>
    <w:rsid w:val="00950C47"/>
    <w:rsid w:val="009E5A08"/>
    <w:rsid w:val="00A34942"/>
    <w:rsid w:val="00A5237D"/>
    <w:rsid w:val="00AC0302"/>
    <w:rsid w:val="00AD3FF7"/>
    <w:rsid w:val="00B00E5B"/>
    <w:rsid w:val="00B237CC"/>
    <w:rsid w:val="00B25FF7"/>
    <w:rsid w:val="00B46FBB"/>
    <w:rsid w:val="00B61DC3"/>
    <w:rsid w:val="00B84F5D"/>
    <w:rsid w:val="00BA08F8"/>
    <w:rsid w:val="00BC00FC"/>
    <w:rsid w:val="00BE64B3"/>
    <w:rsid w:val="00C175FA"/>
    <w:rsid w:val="00C17B96"/>
    <w:rsid w:val="00CA1EC6"/>
    <w:rsid w:val="00CB7EA2"/>
    <w:rsid w:val="00CB7EB4"/>
    <w:rsid w:val="00CE7A33"/>
    <w:rsid w:val="00D03738"/>
    <w:rsid w:val="00D07A89"/>
    <w:rsid w:val="00D23744"/>
    <w:rsid w:val="00D25CF5"/>
    <w:rsid w:val="00D53A2D"/>
    <w:rsid w:val="00D9563C"/>
    <w:rsid w:val="00DB6683"/>
    <w:rsid w:val="00DE13D7"/>
    <w:rsid w:val="00E069D9"/>
    <w:rsid w:val="00E27042"/>
    <w:rsid w:val="00E42FB0"/>
    <w:rsid w:val="00E444D6"/>
    <w:rsid w:val="00E66B71"/>
    <w:rsid w:val="00E867E4"/>
    <w:rsid w:val="00E901BF"/>
    <w:rsid w:val="00E968C0"/>
    <w:rsid w:val="00EC2F13"/>
    <w:rsid w:val="00F22110"/>
    <w:rsid w:val="00F4037B"/>
    <w:rsid w:val="00F56313"/>
    <w:rsid w:val="00FA3D73"/>
    <w:rsid w:val="00FB2521"/>
    <w:rsid w:val="00FC7D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9f"/>
    </o:shapedefaults>
    <o:shapelayout v:ext="edit">
      <o:idmap v:ext="edit" data="1"/>
    </o:shapelayout>
  </w:shapeDefaults>
  <w:decimalSymbol w:val=","/>
  <w:listSeparator w:val=";"/>
  <w14:docId w14:val="5C6A0914"/>
  <w15:chartTrackingRefBased/>
  <w15:docId w15:val="{3E08FB71-98EE-4438-B703-2CCF843B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365"/>
    <w:rPr>
      <w:szCs w:val="22"/>
    </w:rPr>
  </w:style>
  <w:style w:type="paragraph" w:styleId="Titre1">
    <w:name w:val="heading 1"/>
    <w:basedOn w:val="Normal"/>
    <w:next w:val="Normal"/>
    <w:link w:val="Titre1Car1"/>
    <w:uiPriority w:val="9"/>
    <w:qFormat/>
    <w:rsid w:val="003C2977"/>
    <w:pPr>
      <w:outlineLvl w:val="0"/>
    </w:pPr>
    <w:rPr>
      <w:rFonts w:eastAsia="Calibri" w:cs="Calibri"/>
      <w:b/>
      <w:caps/>
      <w:color w:val="7030A0"/>
      <w:sz w:val="24"/>
      <w:szCs w:val="24"/>
      <w:lang w:eastAsia="en-US"/>
    </w:rPr>
  </w:style>
  <w:style w:type="paragraph" w:styleId="Titre2">
    <w:name w:val="heading 2"/>
    <w:basedOn w:val="Normal"/>
    <w:next w:val="Normal"/>
    <w:link w:val="Titre2Car"/>
    <w:uiPriority w:val="9"/>
    <w:qFormat/>
    <w:rsid w:val="00D25CF5"/>
    <w:pPr>
      <w:keepNext/>
      <w:keepLines/>
      <w:spacing w:before="200"/>
      <w:ind w:left="284"/>
      <w:outlineLvl w:val="1"/>
    </w:pPr>
    <w:rPr>
      <w:rFonts w:cs="Calibri"/>
      <w:b/>
      <w:bCs/>
      <w:color w:val="F79646"/>
      <w:sz w:val="22"/>
      <w:lang w:eastAsia="en-US"/>
    </w:rPr>
  </w:style>
  <w:style w:type="paragraph" w:styleId="Titre3">
    <w:name w:val="heading 3"/>
    <w:basedOn w:val="Normal"/>
    <w:next w:val="Normal"/>
    <w:link w:val="Titre3Car"/>
    <w:uiPriority w:val="9"/>
    <w:qFormat/>
    <w:rsid w:val="00D25CF5"/>
    <w:pPr>
      <w:keepNext/>
      <w:keepLines/>
      <w:spacing w:before="200"/>
      <w:ind w:left="567"/>
      <w:outlineLvl w:val="2"/>
    </w:pPr>
    <w:rPr>
      <w:rFonts w:cs="Calibri"/>
      <w:b/>
      <w:bCs/>
      <w:color w:val="CE1C68"/>
      <w:lang w:eastAsia="en-US"/>
    </w:rPr>
  </w:style>
  <w:style w:type="paragraph" w:styleId="Titre4">
    <w:name w:val="heading 4"/>
    <w:basedOn w:val="Normal"/>
    <w:next w:val="Normal"/>
    <w:link w:val="Titre4Car"/>
    <w:uiPriority w:val="9"/>
    <w:semiHidden/>
    <w:unhideWhenUsed/>
    <w:qFormat/>
    <w:rsid w:val="0016231E"/>
    <w:pPr>
      <w:keepNext/>
      <w:spacing w:before="240" w:after="60"/>
      <w:outlineLvl w:val="3"/>
    </w:pPr>
    <w:rPr>
      <w:b/>
      <w:bCs/>
      <w:sz w:val="28"/>
      <w:szCs w:val="28"/>
    </w:rPr>
  </w:style>
  <w:style w:type="paragraph" w:styleId="Titre5">
    <w:name w:val="heading 5"/>
    <w:basedOn w:val="Normal"/>
    <w:next w:val="Normal"/>
    <w:link w:val="Titre5Car"/>
    <w:uiPriority w:val="9"/>
    <w:semiHidden/>
    <w:unhideWhenUsed/>
    <w:qFormat/>
    <w:rsid w:val="0016231E"/>
    <w:pPr>
      <w:spacing w:before="240" w:after="60"/>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uiPriority w:val="9"/>
    <w:rsid w:val="00A5237D"/>
    <w:rPr>
      <w:rFonts w:ascii="Cambria" w:eastAsia="Times New Roman" w:hAnsi="Cambria" w:cs="Times New Roman"/>
      <w:b/>
      <w:bCs/>
      <w:color w:val="A95006"/>
      <w:sz w:val="28"/>
      <w:szCs w:val="28"/>
    </w:rPr>
  </w:style>
  <w:style w:type="character" w:customStyle="1" w:styleId="Titre2Car">
    <w:name w:val="Titre 2 Car"/>
    <w:link w:val="Titre2"/>
    <w:uiPriority w:val="9"/>
    <w:rsid w:val="00D25CF5"/>
    <w:rPr>
      <w:rFonts w:cs="Calibri"/>
      <w:b/>
      <w:bCs/>
      <w:color w:val="F79646"/>
      <w:sz w:val="22"/>
      <w:szCs w:val="22"/>
      <w:lang w:eastAsia="en-US"/>
    </w:rPr>
  </w:style>
  <w:style w:type="character" w:customStyle="1" w:styleId="Titre3Car">
    <w:name w:val="Titre 3 Car"/>
    <w:link w:val="Titre3"/>
    <w:uiPriority w:val="9"/>
    <w:rsid w:val="00D25CF5"/>
    <w:rPr>
      <w:rFonts w:cs="Calibri"/>
      <w:b/>
      <w:bCs/>
      <w:color w:val="CE1C68"/>
      <w:szCs w:val="22"/>
      <w:lang w:eastAsia="en-US"/>
    </w:rPr>
  </w:style>
  <w:style w:type="paragraph" w:styleId="Titre">
    <w:name w:val="Title"/>
    <w:basedOn w:val="Normal"/>
    <w:next w:val="Normal"/>
    <w:link w:val="TitreCar"/>
    <w:uiPriority w:val="10"/>
    <w:qFormat/>
    <w:rsid w:val="00535333"/>
    <w:pPr>
      <w:pBdr>
        <w:top w:val="single" w:sz="2" w:space="1" w:color="D99594"/>
        <w:bottom w:val="single" w:sz="18" w:space="4" w:color="FFC000"/>
      </w:pBdr>
      <w:shd w:val="clear" w:color="auto" w:fill="E5DFEC"/>
      <w:spacing w:after="300"/>
      <w:contextualSpacing/>
      <w:jc w:val="right"/>
    </w:pPr>
    <w:rPr>
      <w:rFonts w:cs="Calibri"/>
      <w:b/>
      <w:caps/>
      <w:color w:val="7030A0"/>
      <w:kern w:val="28"/>
      <w:sz w:val="28"/>
      <w:szCs w:val="28"/>
      <w:lang w:eastAsia="en-US"/>
      <w14:shadow w14:blurRad="50800" w14:dist="38100" w14:dir="2700000" w14:sx="100000" w14:sy="100000" w14:kx="0" w14:ky="0" w14:algn="tl">
        <w14:srgbClr w14:val="000000">
          <w14:alpha w14:val="60000"/>
        </w14:srgbClr>
      </w14:shadow>
    </w:rPr>
  </w:style>
  <w:style w:type="character" w:customStyle="1" w:styleId="TitreCar">
    <w:name w:val="Titre Car"/>
    <w:link w:val="Titre"/>
    <w:uiPriority w:val="10"/>
    <w:rsid w:val="00535333"/>
    <w:rPr>
      <w:rFonts w:cs="Calibri"/>
      <w:b/>
      <w:caps/>
      <w:color w:val="7030A0"/>
      <w:kern w:val="28"/>
      <w:sz w:val="28"/>
      <w:szCs w:val="28"/>
      <w:shd w:val="clear" w:color="auto" w:fill="E5DFEC"/>
      <w:lang w:eastAsia="en-US"/>
      <w14:shadow w14:blurRad="50800" w14:dist="38100" w14:dir="2700000" w14:sx="100000" w14:sy="100000" w14:kx="0" w14:ky="0" w14:algn="tl">
        <w14:srgbClr w14:val="000000">
          <w14:alpha w14:val="60000"/>
        </w14:srgbClr>
      </w14:shadow>
    </w:rPr>
  </w:style>
  <w:style w:type="paragraph" w:styleId="Sous-titre">
    <w:name w:val="Subtitle"/>
    <w:basedOn w:val="Normal"/>
    <w:next w:val="Normal"/>
    <w:link w:val="Sous-titreCar"/>
    <w:uiPriority w:val="11"/>
    <w:qFormat/>
    <w:rsid w:val="00D25CF5"/>
    <w:rPr>
      <w:iCs/>
      <w:szCs w:val="24"/>
      <w:u w:val="double" w:color="CE1C68"/>
      <w:lang w:eastAsia="en-US"/>
    </w:rPr>
  </w:style>
  <w:style w:type="character" w:customStyle="1" w:styleId="Sous-titreCar">
    <w:name w:val="Sous-titre Car"/>
    <w:link w:val="Sous-titre"/>
    <w:uiPriority w:val="11"/>
    <w:rsid w:val="00D25CF5"/>
    <w:rPr>
      <w:iCs/>
      <w:szCs w:val="24"/>
      <w:u w:val="double" w:color="CE1C68"/>
      <w:lang w:eastAsia="en-US"/>
    </w:rPr>
  </w:style>
  <w:style w:type="paragraph" w:styleId="Sansinterligne">
    <w:name w:val="No Spacing"/>
    <w:aliases w:val="liste puces simples"/>
    <w:basedOn w:val="Normal"/>
    <w:uiPriority w:val="1"/>
    <w:qFormat/>
    <w:rsid w:val="00A5237D"/>
    <w:pPr>
      <w:numPr>
        <w:numId w:val="1"/>
      </w:numPr>
    </w:pPr>
    <w:rPr>
      <w:rFonts w:eastAsia="Calibri"/>
      <w:lang w:eastAsia="en-US"/>
    </w:rPr>
  </w:style>
  <w:style w:type="character" w:customStyle="1" w:styleId="listegrandespucesCar">
    <w:name w:val="liste grandes puces Car"/>
    <w:link w:val="listegrandespuces"/>
    <w:rsid w:val="00A5237D"/>
    <w:rPr>
      <w:rFonts w:ascii="Calibri" w:eastAsia="Calibri" w:hAnsi="Calibri" w:cs="Calibri"/>
      <w:lang w:eastAsia="en-US"/>
    </w:rPr>
  </w:style>
  <w:style w:type="paragraph" w:customStyle="1" w:styleId="listegrandespuces">
    <w:name w:val="liste grandes puces"/>
    <w:basedOn w:val="Normal"/>
    <w:link w:val="listegrandespucesCar"/>
    <w:rsid w:val="00A5237D"/>
    <w:pPr>
      <w:numPr>
        <w:numId w:val="2"/>
      </w:numPr>
      <w:spacing w:after="120"/>
      <w:ind w:left="714" w:hanging="357"/>
    </w:pPr>
    <w:rPr>
      <w:rFonts w:eastAsia="Calibri" w:cs="Calibri"/>
      <w:lang w:eastAsia="en-US"/>
    </w:rPr>
  </w:style>
  <w:style w:type="character" w:styleId="Titredulivre">
    <w:name w:val="Book Title"/>
    <w:uiPriority w:val="33"/>
    <w:qFormat/>
    <w:rsid w:val="00A5237D"/>
    <w:rPr>
      <w:bCs/>
      <w:caps/>
      <w:sz w:val="28"/>
    </w:rPr>
  </w:style>
  <w:style w:type="character" w:customStyle="1" w:styleId="Titre1Car1">
    <w:name w:val="Titre 1 Car1"/>
    <w:link w:val="Titre1"/>
    <w:uiPriority w:val="9"/>
    <w:rsid w:val="003C2977"/>
    <w:rPr>
      <w:rFonts w:eastAsia="Calibri" w:cs="Calibri"/>
      <w:b/>
      <w:caps/>
      <w:color w:val="7030A0"/>
      <w:sz w:val="24"/>
      <w:szCs w:val="24"/>
      <w:lang w:eastAsia="en-US"/>
    </w:rPr>
  </w:style>
  <w:style w:type="paragraph" w:customStyle="1" w:styleId="grandespuces">
    <w:name w:val="grandes puces"/>
    <w:basedOn w:val="listegrandespuces"/>
    <w:link w:val="grandespucesCar"/>
    <w:qFormat/>
    <w:rsid w:val="00EC2F13"/>
  </w:style>
  <w:style w:type="paragraph" w:styleId="En-tte">
    <w:name w:val="header"/>
    <w:basedOn w:val="Normal"/>
    <w:link w:val="En-tteCar"/>
    <w:uiPriority w:val="99"/>
    <w:unhideWhenUsed/>
    <w:rsid w:val="00EC2F13"/>
    <w:pPr>
      <w:tabs>
        <w:tab w:val="center" w:pos="4536"/>
        <w:tab w:val="right" w:pos="9072"/>
      </w:tabs>
    </w:pPr>
  </w:style>
  <w:style w:type="character" w:customStyle="1" w:styleId="grandespucesCar">
    <w:name w:val="grandes puces Car"/>
    <w:link w:val="grandespuces"/>
    <w:rsid w:val="00EC2F13"/>
    <w:rPr>
      <w:rFonts w:ascii="Calibri" w:eastAsia="Calibri" w:hAnsi="Calibri" w:cs="Calibri"/>
      <w:sz w:val="22"/>
      <w:szCs w:val="22"/>
      <w:lang w:eastAsia="en-US"/>
    </w:rPr>
  </w:style>
  <w:style w:type="character" w:customStyle="1" w:styleId="En-tteCar">
    <w:name w:val="En-tête Car"/>
    <w:link w:val="En-tte"/>
    <w:uiPriority w:val="99"/>
    <w:rsid w:val="00EC2F13"/>
    <w:rPr>
      <w:sz w:val="22"/>
      <w:szCs w:val="22"/>
    </w:rPr>
  </w:style>
  <w:style w:type="paragraph" w:styleId="Pieddepage">
    <w:name w:val="footer"/>
    <w:basedOn w:val="Normal"/>
    <w:link w:val="PieddepageCar"/>
    <w:uiPriority w:val="99"/>
    <w:unhideWhenUsed/>
    <w:rsid w:val="00EC2F13"/>
    <w:pPr>
      <w:tabs>
        <w:tab w:val="center" w:pos="4536"/>
        <w:tab w:val="right" w:pos="9072"/>
      </w:tabs>
    </w:pPr>
  </w:style>
  <w:style w:type="character" w:customStyle="1" w:styleId="PieddepageCar">
    <w:name w:val="Pied de page Car"/>
    <w:link w:val="Pieddepage"/>
    <w:uiPriority w:val="99"/>
    <w:rsid w:val="00EC2F13"/>
    <w:rPr>
      <w:sz w:val="22"/>
      <w:szCs w:val="22"/>
    </w:rPr>
  </w:style>
  <w:style w:type="paragraph" w:customStyle="1" w:styleId="C289308D74E2492DA70DEFAE9D5EDFC8">
    <w:name w:val="C289308D74E2492DA70DEFAE9D5EDFC8"/>
    <w:rsid w:val="00EC2F13"/>
    <w:pPr>
      <w:spacing w:after="200" w:line="276" w:lineRule="auto"/>
    </w:pPr>
    <w:rPr>
      <w:sz w:val="22"/>
      <w:szCs w:val="22"/>
    </w:rPr>
  </w:style>
  <w:style w:type="paragraph" w:styleId="Textedebulles">
    <w:name w:val="Balloon Text"/>
    <w:basedOn w:val="Normal"/>
    <w:link w:val="TextedebullesCar"/>
    <w:uiPriority w:val="99"/>
    <w:semiHidden/>
    <w:unhideWhenUsed/>
    <w:rsid w:val="00EC2F13"/>
    <w:rPr>
      <w:rFonts w:ascii="Tahoma" w:hAnsi="Tahoma" w:cs="Tahoma"/>
      <w:sz w:val="16"/>
      <w:szCs w:val="16"/>
    </w:rPr>
  </w:style>
  <w:style w:type="character" w:customStyle="1" w:styleId="TextedebullesCar">
    <w:name w:val="Texte de bulles Car"/>
    <w:link w:val="Textedebulles"/>
    <w:uiPriority w:val="99"/>
    <w:semiHidden/>
    <w:rsid w:val="00EC2F13"/>
    <w:rPr>
      <w:rFonts w:ascii="Tahoma" w:hAnsi="Tahoma" w:cs="Tahoma"/>
      <w:sz w:val="16"/>
      <w:szCs w:val="16"/>
    </w:rPr>
  </w:style>
  <w:style w:type="character" w:customStyle="1" w:styleId="Titre4Car">
    <w:name w:val="Titre 4 Car"/>
    <w:link w:val="Titre4"/>
    <w:uiPriority w:val="9"/>
    <w:semiHidden/>
    <w:rsid w:val="0016231E"/>
    <w:rPr>
      <w:rFonts w:ascii="Calibri" w:eastAsia="Times New Roman" w:hAnsi="Calibri" w:cs="Times New Roman"/>
      <w:b/>
      <w:bCs/>
      <w:sz w:val="28"/>
      <w:szCs w:val="28"/>
    </w:rPr>
  </w:style>
  <w:style w:type="paragraph" w:customStyle="1" w:styleId="Textecours">
    <w:name w:val="Texte_cours"/>
    <w:basedOn w:val="Normal"/>
    <w:rsid w:val="0016231E"/>
    <w:pPr>
      <w:spacing w:after="80"/>
      <w:jc w:val="both"/>
    </w:pPr>
    <w:rPr>
      <w:rFonts w:ascii="Times New Roman" w:hAnsi="Times New Roman"/>
      <w:sz w:val="22"/>
    </w:rPr>
  </w:style>
  <w:style w:type="paragraph" w:customStyle="1" w:styleId="Textetableau">
    <w:name w:val="Texte tableau"/>
    <w:basedOn w:val="Normal"/>
    <w:rsid w:val="0016231E"/>
    <w:pPr>
      <w:spacing w:before="40" w:after="40"/>
    </w:pPr>
    <w:rPr>
      <w:rFonts w:ascii="Arial" w:hAnsi="Arial"/>
    </w:rPr>
  </w:style>
  <w:style w:type="paragraph" w:customStyle="1" w:styleId="titrerubrique">
    <w:name w:val="titre rubrique"/>
    <w:basedOn w:val="Titre5"/>
    <w:rsid w:val="0016231E"/>
    <w:pPr>
      <w:keepNext/>
      <w:pBdr>
        <w:top w:val="single" w:sz="4" w:space="1" w:color="auto"/>
        <w:left w:val="single" w:sz="4" w:space="4" w:color="auto"/>
        <w:bottom w:val="single" w:sz="4" w:space="1" w:color="auto"/>
        <w:right w:val="single" w:sz="4" w:space="4" w:color="auto"/>
      </w:pBdr>
      <w:spacing w:before="480" w:after="240"/>
      <w:ind w:left="113" w:right="113"/>
    </w:pPr>
    <w:rPr>
      <w:rFonts w:ascii="Times New Roman" w:hAnsi="Times New Roman"/>
      <w:i w:val="0"/>
      <w:iCs w:val="0"/>
      <w:sz w:val="32"/>
      <w:szCs w:val="32"/>
    </w:rPr>
  </w:style>
  <w:style w:type="paragraph" w:customStyle="1" w:styleId="Rponselistepuces">
    <w:name w:val="Réponse_liste_puces"/>
    <w:rsid w:val="0016231E"/>
    <w:pPr>
      <w:numPr>
        <w:numId w:val="3"/>
      </w:numPr>
      <w:jc w:val="both"/>
    </w:pPr>
    <w:rPr>
      <w:rFonts w:ascii="Times New Roman" w:hAnsi="Times New Roman"/>
      <w:sz w:val="22"/>
      <w:szCs w:val="22"/>
    </w:rPr>
  </w:style>
  <w:style w:type="paragraph" w:customStyle="1" w:styleId="Rponseliste-tirets">
    <w:name w:val="Réponse_liste-tirets"/>
    <w:basedOn w:val="Normal"/>
    <w:rsid w:val="0016231E"/>
    <w:pPr>
      <w:numPr>
        <w:numId w:val="4"/>
      </w:numPr>
      <w:jc w:val="both"/>
    </w:pPr>
    <w:rPr>
      <w:rFonts w:ascii="Times New Roman" w:hAnsi="Times New Roman"/>
      <w:sz w:val="22"/>
    </w:rPr>
  </w:style>
  <w:style w:type="paragraph" w:customStyle="1" w:styleId="Tableautetieres">
    <w:name w:val="Tableau_tetieres"/>
    <w:basedOn w:val="Normal"/>
    <w:rsid w:val="0016231E"/>
    <w:pPr>
      <w:spacing w:before="40" w:after="40"/>
      <w:jc w:val="center"/>
    </w:pPr>
    <w:rPr>
      <w:rFonts w:ascii="Arial" w:hAnsi="Arial" w:cs="Arial"/>
      <w:b/>
      <w:noProof/>
    </w:rPr>
  </w:style>
  <w:style w:type="character" w:customStyle="1" w:styleId="Titre5Car">
    <w:name w:val="Titre 5 Car"/>
    <w:link w:val="Titre5"/>
    <w:uiPriority w:val="9"/>
    <w:semiHidden/>
    <w:rsid w:val="0016231E"/>
    <w:rPr>
      <w:rFonts w:ascii="Calibri" w:eastAsia="Times New Roman" w:hAnsi="Calibri" w:cs="Times New Roman"/>
      <w:b/>
      <w:bCs/>
      <w:i/>
      <w:iCs/>
      <w:sz w:val="26"/>
      <w:szCs w:val="26"/>
    </w:rPr>
  </w:style>
  <w:style w:type="character" w:customStyle="1" w:styleId="05RponseCar">
    <w:name w:val="05 Réponse Car"/>
    <w:link w:val="05Rponse"/>
    <w:rsid w:val="008C66F1"/>
    <w:rPr>
      <w:sz w:val="22"/>
      <w:szCs w:val="22"/>
    </w:rPr>
  </w:style>
  <w:style w:type="paragraph" w:customStyle="1" w:styleId="05Rponse">
    <w:name w:val="05 Réponse"/>
    <w:basedOn w:val="Normal"/>
    <w:link w:val="05RponseCar"/>
    <w:rsid w:val="008C66F1"/>
    <w:pPr>
      <w:jc w:val="both"/>
    </w:pPr>
    <w:rPr>
      <w:sz w:val="22"/>
    </w:rPr>
  </w:style>
  <w:style w:type="paragraph" w:customStyle="1" w:styleId="04Question">
    <w:name w:val="04 Question"/>
    <w:next w:val="05Rponse"/>
    <w:link w:val="04QuestionCar"/>
    <w:rsid w:val="008C66F1"/>
    <w:pPr>
      <w:numPr>
        <w:numId w:val="23"/>
      </w:numPr>
      <w:spacing w:before="160"/>
    </w:pPr>
    <w:rPr>
      <w:rFonts w:ascii="Times New Roman" w:hAnsi="Times New Roman"/>
      <w:b/>
      <w:bCs/>
      <w:sz w:val="22"/>
      <w:szCs w:val="22"/>
    </w:rPr>
  </w:style>
  <w:style w:type="character" w:customStyle="1" w:styleId="04QuestionCar">
    <w:name w:val="04 Question Car"/>
    <w:link w:val="04Question"/>
    <w:rsid w:val="008C66F1"/>
    <w:rPr>
      <w:rFonts w:ascii="Times New Roman" w:hAnsi="Times New Roman"/>
      <w:b/>
      <w:bCs/>
      <w:sz w:val="22"/>
      <w:szCs w:val="22"/>
    </w:rPr>
  </w:style>
  <w:style w:type="table" w:styleId="Grilledutableau">
    <w:name w:val="Table Grid"/>
    <w:basedOn w:val="TableauNormal"/>
    <w:uiPriority w:val="59"/>
    <w:rsid w:val="00027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1">
    <w:name w:val="Plain Table 1"/>
    <w:basedOn w:val="TableauNormal"/>
    <w:uiPriority w:val="41"/>
    <w:rsid w:val="000273E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lledetableauclaire">
    <w:name w:val="Grid Table Light"/>
    <w:basedOn w:val="TableauNormal"/>
    <w:uiPriority w:val="40"/>
    <w:rsid w:val="000273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7F185F"/>
    <w:pPr>
      <w:ind w:left="720"/>
      <w:contextualSpacing/>
    </w:pPr>
  </w:style>
  <w:style w:type="character" w:styleId="Lienhypertexte">
    <w:name w:val="Hyperlink"/>
    <w:basedOn w:val="Policepardfaut"/>
    <w:uiPriority w:val="99"/>
    <w:unhideWhenUsed/>
    <w:rsid w:val="00156B1B"/>
    <w:rPr>
      <w:color w:val="0000FF"/>
      <w:u w:val="single"/>
    </w:rPr>
  </w:style>
  <w:style w:type="paragraph" w:customStyle="1" w:styleId="TTextecourant">
    <w:name w:val="T_Texte_courant"/>
    <w:basedOn w:val="Normal"/>
    <w:uiPriority w:val="99"/>
    <w:rsid w:val="008010EA"/>
    <w:pPr>
      <w:widowControl w:val="0"/>
      <w:autoSpaceDE w:val="0"/>
      <w:autoSpaceDN w:val="0"/>
      <w:adjustRightInd w:val="0"/>
      <w:spacing w:line="260" w:lineRule="atLeast"/>
      <w:jc w:val="both"/>
      <w:textAlignment w:val="center"/>
    </w:pPr>
    <w:rPr>
      <w:rFonts w:ascii="GuidePedagoTimes" w:hAnsi="GuidePedagoTimes" w:cs="GuidePedagoTimes"/>
      <w:color w:val="000000"/>
      <w:sz w:val="22"/>
    </w:rPr>
  </w:style>
  <w:style w:type="paragraph" w:customStyle="1" w:styleId="06Questionenonce">
    <w:name w:val="06_Question_enonce"/>
    <w:basedOn w:val="Normal"/>
    <w:uiPriority w:val="99"/>
    <w:rsid w:val="008010EA"/>
    <w:pPr>
      <w:keepNext/>
      <w:widowControl w:val="0"/>
      <w:suppressAutoHyphens/>
      <w:autoSpaceDE w:val="0"/>
      <w:autoSpaceDN w:val="0"/>
      <w:adjustRightInd w:val="0"/>
      <w:spacing w:before="113" w:line="270" w:lineRule="atLeast"/>
      <w:jc w:val="both"/>
      <w:textAlignment w:val="center"/>
    </w:pPr>
    <w:rPr>
      <w:rFonts w:ascii="GuidePedagoTimes-Bold" w:hAnsi="GuidePedagoTimes-Bold" w:cs="GuidePedagoTimes-Bold"/>
      <w:b/>
      <w:bCs/>
      <w:color w:val="000000"/>
      <w:spacing w:val="-1"/>
      <w:sz w:val="23"/>
      <w:szCs w:val="23"/>
    </w:rPr>
  </w:style>
  <w:style w:type="character" w:styleId="Mentionnonrsolue">
    <w:name w:val="Unresolved Mention"/>
    <w:basedOn w:val="Policepardfaut"/>
    <w:uiPriority w:val="99"/>
    <w:semiHidden/>
    <w:unhideWhenUsed/>
    <w:rsid w:val="00092F3C"/>
    <w:rPr>
      <w:color w:val="605E5C"/>
      <w:shd w:val="clear" w:color="auto" w:fill="E1DFDD"/>
    </w:rPr>
  </w:style>
  <w:style w:type="paragraph" w:customStyle="1" w:styleId="02Sit-inititre">
    <w:name w:val="02_Sit-ini_titre"/>
    <w:basedOn w:val="Normal"/>
    <w:next w:val="Normal"/>
    <w:semiHidden/>
    <w:rsid w:val="007420CA"/>
    <w:pPr>
      <w:jc w:val="both"/>
      <w:outlineLvl w:val="1"/>
    </w:pPr>
    <w:rPr>
      <w:rFonts w:ascii="Times New Roman" w:hAnsi="Times New Roman"/>
      <w:b/>
      <w:sz w:val="32"/>
      <w:szCs w:val="28"/>
    </w:rPr>
  </w:style>
  <w:style w:type="character" w:styleId="Lienhypertextesuivivisit">
    <w:name w:val="FollowedHyperlink"/>
    <w:basedOn w:val="Policepardfaut"/>
    <w:uiPriority w:val="99"/>
    <w:semiHidden/>
    <w:unhideWhenUsed/>
    <w:rsid w:val="00C175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395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0.png"/><Relationship Id="rId26" Type="http://schemas.openxmlformats.org/officeDocument/2006/relationships/image" Target="media/image16.png"/><Relationship Id="rId21" Type="http://schemas.openxmlformats.org/officeDocument/2006/relationships/hyperlink" Target="http://www.prix-carburants.gouv.fr" TargetMode="External"/><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hyperlink" Target="https://www.youtube.com/watch?v=rq5BXOCUbh0" TargetMode="External"/><Relationship Id="rId20" Type="http://schemas.openxmlformats.org/officeDocument/2006/relationships/image" Target="media/image12.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hyperlink" Target="https://www.youtube.com/watch?v=iMD3pWAFXEY&amp;feature=emb_logo" TargetMode="External"/><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sAkbabX_dec" TargetMode="External"/><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youtube.com/watch?v=aq38ZLLi5Rg" TargetMode="External"/><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image" Target="media/image3.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lvie\Documents\Mod&#232;les%20Office%20personnalis&#233;s\mod&#232;le%20gestio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1B8FD-6BB7-4E9C-A6F8-BF3F2CF4B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gestion</Template>
  <TotalTime>27</TotalTime>
  <Pages>11</Pages>
  <Words>1381</Words>
  <Characters>7600</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dc:creator>
  <cp:keywords/>
  <cp:lastModifiedBy>sylvie derouin</cp:lastModifiedBy>
  <cp:revision>8</cp:revision>
  <cp:lastPrinted>2020-04-27T15:37:00Z</cp:lastPrinted>
  <dcterms:created xsi:type="dcterms:W3CDTF">2020-04-14T16:18:00Z</dcterms:created>
  <dcterms:modified xsi:type="dcterms:W3CDTF">2020-05-27T17:03:00Z</dcterms:modified>
</cp:coreProperties>
</file>